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86D" w:rsidRPr="0049686D" w:rsidRDefault="0049686D" w:rsidP="0049686D">
      <w:pPr>
        <w:tabs>
          <w:tab w:val="left" w:pos="1356"/>
        </w:tabs>
        <w:spacing w:after="160"/>
        <w:jc w:val="right"/>
        <w:rPr>
          <w:rFonts w:ascii="Calibri" w:eastAsia="Calibri" w:hAnsi="Calibri" w:cs="Arial"/>
        </w:rPr>
      </w:pPr>
      <w:r w:rsidRPr="0049686D">
        <w:rPr>
          <w:rFonts w:ascii="Calibri" w:eastAsia="Calibri" w:hAnsi="Calibri" w:cs="Arial"/>
        </w:rPr>
        <w:t>Załącznik nr 3</w:t>
      </w:r>
    </w:p>
    <w:p w:rsidR="0049686D" w:rsidRPr="0049686D" w:rsidRDefault="0049686D" w:rsidP="0049686D">
      <w:pPr>
        <w:tabs>
          <w:tab w:val="left" w:pos="6897"/>
        </w:tabs>
        <w:spacing w:after="0"/>
        <w:rPr>
          <w:rFonts w:ascii="Calibri" w:eastAsia="Calibri" w:hAnsi="Calibri" w:cs="Calibri"/>
        </w:rPr>
      </w:pPr>
      <w:r w:rsidRPr="0049686D">
        <w:rPr>
          <w:rFonts w:ascii="Calibri" w:eastAsia="Calibri" w:hAnsi="Calibri" w:cs="Calibri"/>
        </w:rPr>
        <w:t>……………………………………………………..</w:t>
      </w:r>
    </w:p>
    <w:p w:rsidR="0049686D" w:rsidRPr="0049686D" w:rsidRDefault="0049686D" w:rsidP="0049686D">
      <w:pPr>
        <w:tabs>
          <w:tab w:val="left" w:pos="6897"/>
        </w:tabs>
        <w:spacing w:after="0"/>
        <w:rPr>
          <w:rFonts w:ascii="Calibri" w:eastAsia="Calibri" w:hAnsi="Calibri" w:cs="Calibri"/>
        </w:rPr>
      </w:pPr>
      <w:r w:rsidRPr="0049686D">
        <w:rPr>
          <w:rFonts w:ascii="Calibri" w:eastAsia="Calibri" w:hAnsi="Calibri" w:cs="Calibri"/>
        </w:rPr>
        <w:t>……………………………………………………..</w:t>
      </w:r>
    </w:p>
    <w:p w:rsidR="0049686D" w:rsidRPr="0049686D" w:rsidRDefault="0049686D" w:rsidP="0049686D">
      <w:pPr>
        <w:tabs>
          <w:tab w:val="left" w:pos="6897"/>
        </w:tabs>
        <w:spacing w:after="0"/>
        <w:rPr>
          <w:rFonts w:ascii="Calibri" w:eastAsia="Calibri" w:hAnsi="Calibri" w:cs="Calibri"/>
        </w:rPr>
      </w:pPr>
      <w:r w:rsidRPr="0049686D">
        <w:rPr>
          <w:rFonts w:ascii="Calibri" w:eastAsia="Calibri" w:hAnsi="Calibri" w:cs="Calibri"/>
        </w:rPr>
        <w:t>……………………………………………………..</w:t>
      </w:r>
    </w:p>
    <w:p w:rsidR="0049686D" w:rsidRPr="0049686D" w:rsidRDefault="0049686D" w:rsidP="0049686D">
      <w:pPr>
        <w:tabs>
          <w:tab w:val="left" w:pos="6897"/>
        </w:tabs>
        <w:spacing w:after="0"/>
        <w:rPr>
          <w:rFonts w:ascii="Calibri" w:eastAsia="Calibri" w:hAnsi="Calibri" w:cs="Calibri"/>
        </w:rPr>
      </w:pPr>
      <w:r w:rsidRPr="0049686D">
        <w:rPr>
          <w:rFonts w:ascii="Calibri" w:eastAsia="Calibri" w:hAnsi="Calibri" w:cs="Calibri"/>
        </w:rPr>
        <w:t>……………………………………………………..</w:t>
      </w:r>
    </w:p>
    <w:p w:rsidR="0049686D" w:rsidRPr="0049686D" w:rsidRDefault="0049686D" w:rsidP="0049686D">
      <w:pPr>
        <w:tabs>
          <w:tab w:val="left" w:pos="6897"/>
        </w:tabs>
        <w:spacing w:after="0"/>
        <w:rPr>
          <w:rFonts w:ascii="Calibri" w:eastAsia="Calibri" w:hAnsi="Calibri" w:cs="Calibri"/>
          <w:sz w:val="18"/>
          <w:szCs w:val="18"/>
        </w:rPr>
      </w:pPr>
      <w:r w:rsidRPr="0049686D">
        <w:rPr>
          <w:rFonts w:ascii="Calibri" w:eastAsia="Calibri" w:hAnsi="Calibri" w:cs="Calibri"/>
          <w:sz w:val="18"/>
          <w:szCs w:val="18"/>
        </w:rPr>
        <w:t>(Nazwa Wykonawcy)</w:t>
      </w:r>
    </w:p>
    <w:p w:rsidR="0049686D" w:rsidRPr="0049686D" w:rsidRDefault="0049686D" w:rsidP="0049686D">
      <w:pPr>
        <w:tabs>
          <w:tab w:val="left" w:pos="6897"/>
        </w:tabs>
        <w:spacing w:after="0"/>
        <w:rPr>
          <w:rFonts w:ascii="Calibri" w:eastAsia="Calibri" w:hAnsi="Calibri" w:cs="Calibri"/>
          <w:sz w:val="18"/>
          <w:szCs w:val="18"/>
        </w:rPr>
      </w:pPr>
    </w:p>
    <w:p w:rsidR="0049686D" w:rsidRPr="0049686D" w:rsidRDefault="0049686D" w:rsidP="0049686D">
      <w:pPr>
        <w:tabs>
          <w:tab w:val="left" w:pos="6897"/>
        </w:tabs>
        <w:spacing w:after="0"/>
        <w:rPr>
          <w:rFonts w:ascii="Calibri" w:eastAsia="Calibri" w:hAnsi="Calibri" w:cs="Calibri"/>
          <w:sz w:val="18"/>
          <w:szCs w:val="18"/>
        </w:rPr>
      </w:pPr>
    </w:p>
    <w:p w:rsidR="0049686D" w:rsidRPr="0049686D" w:rsidRDefault="0049686D" w:rsidP="0049686D">
      <w:pPr>
        <w:tabs>
          <w:tab w:val="left" w:pos="6897"/>
        </w:tabs>
        <w:spacing w:after="0"/>
        <w:jc w:val="center"/>
        <w:rPr>
          <w:rFonts w:ascii="Calibri" w:eastAsia="Calibri" w:hAnsi="Calibri" w:cs="Calibri"/>
          <w:b/>
        </w:rPr>
      </w:pPr>
      <w:r w:rsidRPr="0049686D">
        <w:rPr>
          <w:rFonts w:ascii="Calibri" w:eastAsia="Calibri" w:hAnsi="Calibri" w:cs="Calibri"/>
          <w:b/>
        </w:rPr>
        <w:t>OŚWIADCZENIE O SPEŁNIENIENIU KRYTERIÓW (Wnioskodawca wypełnia tylko tę część na którą składa ofertę)</w:t>
      </w:r>
    </w:p>
    <w:p w:rsidR="0049686D" w:rsidRPr="0049686D" w:rsidRDefault="0049686D" w:rsidP="0049686D">
      <w:pPr>
        <w:tabs>
          <w:tab w:val="left" w:pos="6897"/>
        </w:tabs>
        <w:spacing w:after="0"/>
        <w:jc w:val="center"/>
        <w:rPr>
          <w:rFonts w:ascii="Calibri" w:eastAsia="Calibri" w:hAnsi="Calibri" w:cs="Calibri"/>
          <w:b/>
        </w:rPr>
      </w:pPr>
    </w:p>
    <w:p w:rsidR="0049686D" w:rsidRPr="0049686D" w:rsidRDefault="0049686D" w:rsidP="0049686D">
      <w:pPr>
        <w:tabs>
          <w:tab w:val="left" w:pos="6897"/>
        </w:tabs>
        <w:spacing w:after="0"/>
        <w:jc w:val="both"/>
        <w:rPr>
          <w:rFonts w:ascii="Calibri" w:eastAsia="Calibri" w:hAnsi="Calibri" w:cs="Calibri"/>
        </w:rPr>
      </w:pPr>
      <w:r w:rsidRPr="0049686D">
        <w:rPr>
          <w:rFonts w:ascii="Calibri" w:eastAsia="Calibri" w:hAnsi="Calibri" w:cs="Calibri"/>
        </w:rPr>
        <w:t xml:space="preserve">Niniejszym oświadczam, że: </w:t>
      </w:r>
    </w:p>
    <w:p w:rsidR="0049686D" w:rsidRPr="0049686D" w:rsidRDefault="0049686D" w:rsidP="0049686D">
      <w:pPr>
        <w:numPr>
          <w:ilvl w:val="0"/>
          <w:numId w:val="1"/>
        </w:numPr>
        <w:tabs>
          <w:tab w:val="left" w:pos="6897"/>
        </w:tabs>
        <w:spacing w:after="0"/>
        <w:jc w:val="both"/>
        <w:rPr>
          <w:rFonts w:ascii="Calibri" w:eastAsia="Calibri" w:hAnsi="Calibri" w:cs="Calibri"/>
        </w:rPr>
      </w:pPr>
      <w:r w:rsidRPr="0049686D">
        <w:rPr>
          <w:rFonts w:ascii="Calibri" w:eastAsia="Calibri" w:hAnsi="Calibri" w:cs="Calibri"/>
        </w:rPr>
        <w:t>dysponuję odpowiednim potencjałem technicznym koniecznym do wykonania zamówienia;</w:t>
      </w:r>
    </w:p>
    <w:p w:rsidR="0049686D" w:rsidRPr="0049686D" w:rsidRDefault="0049686D" w:rsidP="0049686D">
      <w:pPr>
        <w:numPr>
          <w:ilvl w:val="0"/>
          <w:numId w:val="1"/>
        </w:numPr>
        <w:tabs>
          <w:tab w:val="left" w:pos="6897"/>
        </w:tabs>
        <w:spacing w:after="0"/>
        <w:jc w:val="both"/>
        <w:rPr>
          <w:rFonts w:ascii="Calibri" w:eastAsia="Calibri" w:hAnsi="Calibri" w:cs="Calibri"/>
        </w:rPr>
      </w:pPr>
      <w:r w:rsidRPr="0049686D">
        <w:rPr>
          <w:rFonts w:ascii="Calibri" w:eastAsia="Calibri" w:hAnsi="Calibri" w:cs="Calibri"/>
        </w:rPr>
        <w:t>jestem zdolny/a i w pełni dyspozycyjny/a w planowanym terminie  i miejscu do wykonania przedmiotu zamówienia;</w:t>
      </w:r>
    </w:p>
    <w:p w:rsidR="0049686D" w:rsidRPr="0049686D" w:rsidRDefault="0049686D" w:rsidP="0049686D">
      <w:pPr>
        <w:numPr>
          <w:ilvl w:val="0"/>
          <w:numId w:val="1"/>
        </w:numPr>
        <w:tabs>
          <w:tab w:val="left" w:pos="6897"/>
        </w:tabs>
        <w:spacing w:after="0"/>
        <w:jc w:val="both"/>
        <w:rPr>
          <w:rFonts w:ascii="Calibri" w:eastAsia="Calibri" w:hAnsi="Calibri" w:cs="Calibri"/>
        </w:rPr>
      </w:pPr>
      <w:r w:rsidRPr="0049686D">
        <w:rPr>
          <w:rFonts w:ascii="Calibri" w:eastAsia="Calibri" w:hAnsi="Calibri" w:cs="Calibri"/>
        </w:rPr>
        <w:t>znajduję się w sytuacji ekonomicznej i finansowej pozwalającej na wykonanie zamówienia.</w:t>
      </w:r>
    </w:p>
    <w:p w:rsidR="0049686D" w:rsidRPr="0049686D" w:rsidRDefault="0049686D" w:rsidP="0049686D">
      <w:pPr>
        <w:numPr>
          <w:ilvl w:val="0"/>
          <w:numId w:val="1"/>
        </w:numPr>
        <w:tabs>
          <w:tab w:val="left" w:pos="6897"/>
        </w:tabs>
        <w:spacing w:after="0"/>
        <w:jc w:val="both"/>
        <w:rPr>
          <w:rFonts w:ascii="Calibri" w:eastAsia="Calibri" w:hAnsi="Calibri" w:cs="Calibri"/>
        </w:rPr>
      </w:pPr>
      <w:r w:rsidRPr="0049686D">
        <w:rPr>
          <w:rFonts w:ascii="Calibri" w:eastAsia="Calibri" w:hAnsi="Calibri" w:cs="Calibri"/>
        </w:rPr>
        <w:t>będąc personelem projektu moje zaangażowanie zawodowe w realizację wszystkich projektów finansowanych z funduszy strukturalnych i Funduszu Spójności oraz działań finansowanych z innych źródeł, w tym środków własnych Zamawiającego i innych podmiotów pozwala na należyte wykonanie przedmiotu zamówienia i nie spowoduje przekroczenia limitu 276 h  w miesiącu;</w:t>
      </w:r>
    </w:p>
    <w:p w:rsidR="0049686D" w:rsidRPr="0049686D" w:rsidRDefault="0049686D" w:rsidP="0049686D">
      <w:pPr>
        <w:numPr>
          <w:ilvl w:val="0"/>
          <w:numId w:val="1"/>
        </w:numPr>
        <w:tabs>
          <w:tab w:val="left" w:pos="6897"/>
        </w:tabs>
        <w:spacing w:after="0"/>
        <w:jc w:val="both"/>
        <w:rPr>
          <w:rFonts w:ascii="Calibri" w:eastAsia="Calibri" w:hAnsi="Calibri" w:cs="Calibri"/>
        </w:rPr>
      </w:pPr>
      <w:r w:rsidRPr="0049686D">
        <w:rPr>
          <w:rFonts w:ascii="Calibri" w:eastAsia="Calibri" w:hAnsi="Calibri" w:cs="Calibri"/>
        </w:rPr>
        <w:t>zobowiązuję się, że przedmiot zamówienia wykonam z należytą starannością;</w:t>
      </w:r>
    </w:p>
    <w:p w:rsidR="0049686D" w:rsidRPr="0049686D" w:rsidRDefault="0049686D" w:rsidP="0049686D">
      <w:pPr>
        <w:numPr>
          <w:ilvl w:val="0"/>
          <w:numId w:val="1"/>
        </w:numPr>
        <w:tabs>
          <w:tab w:val="left" w:pos="6897"/>
        </w:tabs>
        <w:spacing w:after="0"/>
        <w:jc w:val="both"/>
        <w:rPr>
          <w:rFonts w:ascii="Calibri" w:eastAsia="Calibri" w:hAnsi="Calibri" w:cs="Calibri"/>
        </w:rPr>
      </w:pPr>
      <w:r w:rsidRPr="0049686D">
        <w:rPr>
          <w:rFonts w:ascii="Calibri" w:eastAsia="Calibri" w:hAnsi="Calibri" w:cs="Calibri"/>
        </w:rPr>
        <w:t xml:space="preserve">świadomy/a odpowiedzialności karnej za składanie fałszywych zeznań, wynikającej z art. 233 ustawy z dnia 6 czerwca 1997 r. Kodeks karny (Dz. </w:t>
      </w:r>
      <w:proofErr w:type="spellStart"/>
      <w:r w:rsidRPr="0049686D">
        <w:rPr>
          <w:rFonts w:ascii="Calibri" w:eastAsia="Calibri" w:hAnsi="Calibri" w:cs="Calibri"/>
        </w:rPr>
        <w:t>U.Nr</w:t>
      </w:r>
      <w:proofErr w:type="spellEnd"/>
      <w:r w:rsidRPr="0049686D">
        <w:rPr>
          <w:rFonts w:ascii="Calibri" w:eastAsia="Calibri" w:hAnsi="Calibri" w:cs="Calibri"/>
        </w:rPr>
        <w:t xml:space="preserve"> 88 poz. 553 ze zm.) oświadczam, iż poniższe dane są zgodne z prawdą,</w:t>
      </w:r>
    </w:p>
    <w:p w:rsidR="0049686D" w:rsidRPr="0049686D" w:rsidRDefault="0049686D" w:rsidP="0049686D">
      <w:pPr>
        <w:numPr>
          <w:ilvl w:val="0"/>
          <w:numId w:val="1"/>
        </w:numPr>
        <w:tabs>
          <w:tab w:val="left" w:pos="6897"/>
        </w:tabs>
        <w:spacing w:after="0"/>
        <w:jc w:val="both"/>
        <w:rPr>
          <w:rFonts w:ascii="Calibri" w:eastAsia="Calibri" w:hAnsi="Calibri" w:cs="Calibri"/>
          <w:b/>
        </w:rPr>
      </w:pPr>
      <w:r w:rsidRPr="0049686D">
        <w:rPr>
          <w:rFonts w:ascii="Calibri" w:eastAsia="Calibri" w:hAnsi="Calibri" w:cs="Calibri"/>
          <w:bCs/>
        </w:rPr>
        <w:t>posiadam uprawnienia do Wykonywania określonej działalności lub czynności – jeśli dotyczy,</w:t>
      </w:r>
    </w:p>
    <w:p w:rsidR="0049686D" w:rsidRPr="0049686D" w:rsidRDefault="0049686D" w:rsidP="0049686D">
      <w:pPr>
        <w:numPr>
          <w:ilvl w:val="0"/>
          <w:numId w:val="1"/>
        </w:numPr>
        <w:spacing w:after="160"/>
        <w:contextualSpacing/>
        <w:jc w:val="both"/>
        <w:rPr>
          <w:rFonts w:ascii="Calibri" w:eastAsia="Calibri" w:hAnsi="Calibri" w:cs="Arial"/>
        </w:rPr>
      </w:pPr>
      <w:r w:rsidRPr="0049686D">
        <w:rPr>
          <w:rFonts w:ascii="Calibri" w:eastAsia="Calibri" w:hAnsi="Calibri" w:cs="Arial"/>
        </w:rPr>
        <w:t>spełniam odpowiednie kwalifikacje i doświadczenie i/lub dysponuję kadrą, która posiada kwalifikacje i doświadczenie do realizacji zamówienia:</w:t>
      </w:r>
    </w:p>
    <w:p w:rsidR="0049686D" w:rsidRPr="0049686D" w:rsidRDefault="0049686D" w:rsidP="0049686D">
      <w:pPr>
        <w:tabs>
          <w:tab w:val="left" w:pos="6897"/>
        </w:tabs>
        <w:spacing w:after="0"/>
        <w:jc w:val="center"/>
        <w:rPr>
          <w:rFonts w:ascii="Calibri" w:eastAsia="Calibri" w:hAnsi="Calibri" w:cs="Calibri"/>
          <w:b/>
        </w:rPr>
      </w:pPr>
    </w:p>
    <w:p w:rsidR="0049686D" w:rsidRPr="0049686D" w:rsidRDefault="0049686D" w:rsidP="0049686D">
      <w:pPr>
        <w:spacing w:after="160"/>
        <w:rPr>
          <w:rFonts w:ascii="Calibri" w:eastAsia="Calibri" w:hAnsi="Calibri" w:cs="Arial"/>
        </w:rPr>
      </w:pPr>
      <w:r w:rsidRPr="0049686D">
        <w:rPr>
          <w:rFonts w:ascii="Calibri" w:eastAsia="Calibri" w:hAnsi="Calibri" w:cs="Arial"/>
        </w:rPr>
        <w:t>DANE DOTYCZĄCE OSOBY/OSÓB  WYZNACZONYCH DO REALIZACJI USŁUGI (uzupełnić w przypadku gdy osobą świadczącą usługi jest inna osoba niż Wykonawca)</w:t>
      </w:r>
      <w:r w:rsidRPr="0049686D">
        <w:rPr>
          <w:rFonts w:ascii="Calibri" w:eastAsia="Calibri" w:hAnsi="Calibri" w:cs="Arial"/>
          <w:vertAlign w:val="superscript"/>
        </w:rPr>
        <w:footnoteReference w:id="1"/>
      </w:r>
      <w:r w:rsidRPr="0049686D">
        <w:rPr>
          <w:rFonts w:ascii="Calibri" w:eastAsia="Calibri" w:hAnsi="Calibri" w:cs="Arial"/>
        </w:rPr>
        <w:t xml:space="preserve">  </w:t>
      </w:r>
      <w:bookmarkStart w:id="0" w:name="_GoBack"/>
      <w:bookmarkEnd w:id="0"/>
    </w:p>
    <w:p w:rsidR="0049686D" w:rsidRPr="0049686D" w:rsidRDefault="0049686D" w:rsidP="0049686D">
      <w:pPr>
        <w:spacing w:after="160"/>
        <w:rPr>
          <w:rFonts w:ascii="Calibri" w:eastAsia="Calibri" w:hAnsi="Calibri" w:cs="Arial"/>
        </w:rPr>
      </w:pPr>
      <w:r w:rsidRPr="0049686D">
        <w:rPr>
          <w:rFonts w:ascii="Calibri" w:eastAsia="Calibri" w:hAnsi="Calibri" w:cs="Arial"/>
        </w:rPr>
        <w:t xml:space="preserve">Imię i nazwisko …………………………………………………………………………………………………………………..………..…………………………  </w:t>
      </w:r>
    </w:p>
    <w:p w:rsidR="0049686D" w:rsidRPr="0049686D" w:rsidRDefault="0049686D" w:rsidP="0049686D">
      <w:pPr>
        <w:spacing w:after="160"/>
        <w:rPr>
          <w:rFonts w:ascii="Calibri" w:eastAsia="Calibri" w:hAnsi="Calibri" w:cs="Arial"/>
        </w:rPr>
      </w:pPr>
      <w:r w:rsidRPr="0049686D">
        <w:rPr>
          <w:rFonts w:ascii="Calibri" w:eastAsia="Calibri" w:hAnsi="Calibri" w:cs="Arial"/>
        </w:rPr>
        <w:t xml:space="preserve">Adres zamieszkania …………………………………………………………………………………………………………..……………………………………………  </w:t>
      </w:r>
    </w:p>
    <w:p w:rsidR="0049686D" w:rsidRPr="0049686D" w:rsidRDefault="0049686D" w:rsidP="0049686D">
      <w:pPr>
        <w:spacing w:after="160"/>
        <w:rPr>
          <w:rFonts w:ascii="Calibri" w:eastAsia="Calibri" w:hAnsi="Calibri" w:cs="Arial"/>
        </w:rPr>
      </w:pPr>
      <w:r w:rsidRPr="0049686D">
        <w:rPr>
          <w:rFonts w:ascii="Calibri" w:eastAsia="Calibri" w:hAnsi="Calibri" w:cs="Arial"/>
        </w:rPr>
        <w:t xml:space="preserve">PESEL ……………………………………………………………………………………………………………………………………………….…………   </w:t>
      </w:r>
    </w:p>
    <w:p w:rsidR="0049686D" w:rsidRPr="0049686D" w:rsidRDefault="0049686D" w:rsidP="0049686D">
      <w:pPr>
        <w:numPr>
          <w:ilvl w:val="0"/>
          <w:numId w:val="1"/>
        </w:numPr>
        <w:spacing w:after="160"/>
        <w:contextualSpacing/>
        <w:jc w:val="both"/>
        <w:rPr>
          <w:rFonts w:ascii="Calibri" w:eastAsia="Calibri" w:hAnsi="Calibri" w:cs="Arial"/>
        </w:rPr>
      </w:pPr>
      <w:r w:rsidRPr="0049686D">
        <w:rPr>
          <w:rFonts w:ascii="Calibri" w:eastAsia="Calibri" w:hAnsi="Calibri" w:cs="Arial"/>
        </w:rPr>
        <w:t>spełniam minimalne warunki udziału w postępowaniu, wskazane poniżej:</w:t>
      </w:r>
    </w:p>
    <w:p w:rsidR="0049686D" w:rsidRPr="0049686D" w:rsidRDefault="0049686D" w:rsidP="0049686D">
      <w:pPr>
        <w:spacing w:after="160"/>
        <w:ind w:left="360"/>
        <w:contextualSpacing/>
        <w:jc w:val="both"/>
        <w:rPr>
          <w:rFonts w:ascii="Calibri" w:eastAsia="Calibri" w:hAnsi="Calibri" w:cs="Arial"/>
        </w:rPr>
      </w:pPr>
    </w:p>
    <w:p w:rsidR="0049686D" w:rsidRPr="0049686D" w:rsidRDefault="0049686D" w:rsidP="0049686D">
      <w:pPr>
        <w:spacing w:after="0"/>
        <w:jc w:val="both"/>
        <w:rPr>
          <w:rFonts w:ascii="Calibri" w:eastAsia="Calibri" w:hAnsi="Calibri" w:cs="Arial"/>
        </w:rPr>
      </w:pPr>
    </w:p>
    <w:p w:rsidR="0049686D" w:rsidRPr="0049686D" w:rsidRDefault="0049686D" w:rsidP="0049686D">
      <w:pPr>
        <w:spacing w:after="0"/>
        <w:jc w:val="both"/>
        <w:rPr>
          <w:rFonts w:ascii="Calibri" w:eastAsia="Calibri" w:hAnsi="Calibri" w:cs="Arial"/>
        </w:rPr>
      </w:pPr>
    </w:p>
    <w:p w:rsidR="0049686D" w:rsidRPr="0049686D" w:rsidRDefault="0049686D" w:rsidP="0049686D">
      <w:pPr>
        <w:spacing w:after="0"/>
        <w:jc w:val="both"/>
        <w:rPr>
          <w:rFonts w:ascii="Calibri" w:eastAsia="Calibri" w:hAnsi="Calibri" w:cs="Arial"/>
        </w:rPr>
      </w:pPr>
    </w:p>
    <w:p w:rsidR="0049686D" w:rsidRPr="0049686D" w:rsidRDefault="0049686D" w:rsidP="0049686D">
      <w:pPr>
        <w:spacing w:after="0"/>
        <w:jc w:val="both"/>
        <w:rPr>
          <w:rFonts w:ascii="Calibri" w:eastAsia="Times New Roman" w:hAnsi="Calibri" w:cs="Times New Roman"/>
          <w:b/>
          <w:sz w:val="20"/>
          <w:szCs w:val="20"/>
          <w:u w:val="single"/>
          <w:lang w:eastAsia="pl-PL"/>
        </w:rPr>
      </w:pPr>
      <w:r w:rsidRPr="0049686D">
        <w:rPr>
          <w:rFonts w:ascii="Calibri" w:eastAsia="Times New Roman" w:hAnsi="Calibri" w:cs="Calibri"/>
          <w:b/>
          <w:sz w:val="20"/>
          <w:szCs w:val="20"/>
          <w:u w:val="single"/>
          <w:lang w:eastAsia="pl-PL"/>
        </w:rPr>
        <w:t>WARUNKI UDZIAŁU W POSTĘPOWANIU</w:t>
      </w:r>
      <w:r w:rsidRPr="0049686D">
        <w:rPr>
          <w:rFonts w:ascii="Calibri" w:eastAsia="Times New Roman" w:hAnsi="Calibri" w:cs="Times New Roman"/>
          <w:b/>
          <w:sz w:val="20"/>
          <w:szCs w:val="20"/>
          <w:u w:val="single"/>
          <w:lang w:eastAsia="pl-PL"/>
        </w:rPr>
        <w:t xml:space="preserve"> (dotyczy części 1 i 2)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7656"/>
      </w:tblGrid>
      <w:tr w:rsidR="0049686D" w:rsidRPr="0049686D" w:rsidTr="0049686D">
        <w:trPr>
          <w:trHeight w:val="49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49686D" w:rsidRPr="0049686D" w:rsidRDefault="0049686D" w:rsidP="0049686D">
            <w:pPr>
              <w:spacing w:after="0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49686D" w:rsidRPr="0049686D" w:rsidRDefault="0049686D" w:rsidP="0049686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SZCZEGÓŁY</w:t>
            </w:r>
          </w:p>
        </w:tc>
      </w:tr>
      <w:tr w:rsidR="0049686D" w:rsidRPr="0049686D" w:rsidTr="0049686D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WARUNKI UDZIAŁU W POSTĘPOWANIU</w:t>
            </w: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wykształcenie wyższe oraz</w:t>
            </w: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minimum 2-letnie doświadczenie zawodowe w danej dziedzinie/zakresie lub 300 godzin przeprowadzonych szkoleń</w:t>
            </w: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Wykształcenie </w: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(nazwa szkoły i rok jej ukończenia, zawód, specjalność, stopień, tytuł </w:t>
            </w:r>
            <w:proofErr w:type="spellStart"/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zawodowy-naukowy</w:t>
            </w:r>
            <w:proofErr w:type="spellEnd"/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)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49686D" w:rsidRPr="0049686D" w:rsidTr="0049686D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6D" w:rsidRPr="0049686D" w:rsidRDefault="0049686D" w:rsidP="0049686D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Właściwe zaznaczyć:</w:t>
            </w: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</w:t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Posiadam minimum 2-letnie doświadczenie zawodowe w danej dziedzinie/zakresie</w:t>
            </w: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lub</w:t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</w:t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Posiadam 300 godzin przeprowadzonych szkoleń z zakresu wymienionego w części 1 i 2. </w:t>
            </w:r>
          </w:p>
        </w:tc>
      </w:tr>
      <w:tr w:rsidR="0049686D" w:rsidRPr="0049686D" w:rsidTr="0049686D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6D" w:rsidRPr="0049686D" w:rsidRDefault="0049686D" w:rsidP="0049686D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Doświadczenie  zawodowe </w: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(ze wskazaniem </w:t>
            </w:r>
            <w:r w:rsidRPr="0049686D">
              <w:rPr>
                <w:rFonts w:ascii="Calibri" w:eastAsia="Times New Roman" w:hAnsi="Calibri" w:cs="Times New Roman"/>
                <w:b/>
                <w:sz w:val="20"/>
                <w:szCs w:val="20"/>
                <w:u w:val="single"/>
                <w:lang w:eastAsia="pl-PL"/>
              </w:rPr>
              <w:t>liczby lat doświadczenia lub liczby godzin</w: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 przeprowadzonych szkoleń)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49686D" w:rsidRPr="0049686D" w:rsidRDefault="0049686D" w:rsidP="0049686D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b/>
          <w:bCs/>
          <w:color w:val="000000"/>
        </w:rPr>
      </w:pPr>
    </w:p>
    <w:p w:rsidR="0049686D" w:rsidRPr="0049686D" w:rsidRDefault="0049686D" w:rsidP="0049686D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b/>
          <w:bCs/>
          <w:color w:val="000000"/>
          <w:u w:val="single"/>
        </w:rPr>
      </w:pPr>
      <w:r w:rsidRPr="0049686D">
        <w:rPr>
          <w:rFonts w:ascii="Calibri" w:eastAsia="Calibri" w:hAnsi="Calibri" w:cs="Calibri"/>
          <w:b/>
          <w:bCs/>
          <w:color w:val="000000"/>
          <w:u w:val="single"/>
        </w:rPr>
        <w:t xml:space="preserve">KRYTERIA OCENY OFERT </w:t>
      </w:r>
      <w:r w:rsidRPr="0049686D">
        <w:rPr>
          <w:rFonts w:ascii="Calibri" w:eastAsia="Times New Roman" w:hAnsi="Calibri" w:cs="Times New Roman"/>
          <w:b/>
          <w:sz w:val="20"/>
          <w:szCs w:val="20"/>
          <w:u w:val="single"/>
          <w:lang w:eastAsia="pl-PL"/>
        </w:rPr>
        <w:t>(dotyczy części 1 i 2)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7656"/>
      </w:tblGrid>
      <w:tr w:rsidR="0049686D" w:rsidRPr="0049686D" w:rsidTr="0049686D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49686D" w:rsidRPr="0049686D" w:rsidRDefault="0049686D" w:rsidP="0049686D">
            <w:pPr>
              <w:spacing w:after="0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49686D" w:rsidRPr="0049686D" w:rsidRDefault="0049686D" w:rsidP="0049686D">
            <w:pPr>
              <w:spacing w:after="0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SZCZEGÓŁY</w:t>
            </w:r>
          </w:p>
        </w:tc>
      </w:tr>
      <w:tr w:rsidR="0049686D" w:rsidRPr="0049686D" w:rsidTr="0049686D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KRYTERIUM OCENY NR 1</w:t>
            </w: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Doświadczenie zawodowe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Należy zaznaczyć właściwe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 Wykonawca posiada poniżej 400 godzin doświadczenia w pracy trenerskiej– 0 punktów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 Wykonawca posiada 400-600 godzin doświadczenia w  pracy trenerskiej – 10 punktów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 Wykonawca posiada ponad 600 godzin doświadczenia w pracy trenerskiej – 30 punktów</w:t>
            </w:r>
          </w:p>
        </w:tc>
      </w:tr>
      <w:tr w:rsidR="0049686D" w:rsidRPr="0049686D" w:rsidTr="0049686D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6D" w:rsidRPr="0049686D" w:rsidRDefault="0049686D" w:rsidP="004968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Opisz doświadczenie zawodowe uwzględniając </w:t>
            </w: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u w:val="single"/>
                <w:lang w:eastAsia="pl-PL"/>
              </w:rPr>
              <w:t>termin oraz liczbę godzin</w:t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w pracy trenerskiej  </w:t>
            </w:r>
            <w:r w:rsidRPr="0049686D">
              <w:rPr>
                <w:rFonts w:ascii="Calibri" w:eastAsia="Times New Roman" w:hAnsi="Calibri" w:cs="Calibri"/>
                <w:i/>
                <w:sz w:val="20"/>
                <w:szCs w:val="20"/>
                <w:lang w:eastAsia="pl-PL"/>
              </w:rPr>
              <w:t>(potwierdzenie spełnienia kryterium oceny nr 1)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49686D" w:rsidRPr="0049686D" w:rsidTr="0049686D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KRYTERIUM OCENY NR 2</w:t>
            </w: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Doświadczenie tematyczne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Należy zaznaczyć właściwe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Wykonawca przeprowadził poniżej 300 godzin szkoleń w zakresie tematyki szkoleń wskazanej w części 1 i/lub 2 - 0 punktów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 Wykonawca przeprowadził 300-500 godzin szkoleń w zakresie tematyki szkoleń wskazanej w części 1 i/lub 2 – 20 punktów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Wnioskodawca przeprowadził 500 godzin i więcej szkoleń w zakresie tematyki szkoleń wskazanej w części 1 i/lub 2 – 50 punktów</w:t>
            </w:r>
          </w:p>
        </w:tc>
      </w:tr>
    </w:tbl>
    <w:p w:rsidR="0049686D" w:rsidRPr="0049686D" w:rsidRDefault="0049686D" w:rsidP="0049686D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</w:pPr>
    </w:p>
    <w:p w:rsidR="0049686D" w:rsidRPr="0049686D" w:rsidRDefault="0049686D" w:rsidP="0049686D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</w:pPr>
    </w:p>
    <w:p w:rsidR="0049686D" w:rsidRPr="0049686D" w:rsidRDefault="0049686D" w:rsidP="0049686D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</w:pPr>
    </w:p>
    <w:p w:rsidR="0049686D" w:rsidRPr="0049686D" w:rsidRDefault="0049686D" w:rsidP="0049686D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</w:pPr>
    </w:p>
    <w:p w:rsidR="0049686D" w:rsidRPr="0049686D" w:rsidRDefault="0049686D" w:rsidP="0049686D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</w:pPr>
    </w:p>
    <w:p w:rsidR="0049686D" w:rsidRPr="0049686D" w:rsidRDefault="0049686D" w:rsidP="0049686D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</w:pPr>
    </w:p>
    <w:p w:rsidR="0049686D" w:rsidRPr="0049686D" w:rsidRDefault="0049686D" w:rsidP="0049686D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</w:pPr>
    </w:p>
    <w:p w:rsidR="0049686D" w:rsidRPr="0049686D" w:rsidRDefault="0049686D" w:rsidP="0049686D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</w:pPr>
    </w:p>
    <w:p w:rsidR="0049686D" w:rsidRPr="0049686D" w:rsidRDefault="0049686D" w:rsidP="0049686D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</w:pPr>
    </w:p>
    <w:p w:rsidR="0049686D" w:rsidRPr="0049686D" w:rsidRDefault="0049686D" w:rsidP="0049686D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</w:pPr>
    </w:p>
    <w:p w:rsidR="0049686D" w:rsidRPr="0049686D" w:rsidRDefault="0049686D" w:rsidP="0049686D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</w:pPr>
    </w:p>
    <w:p w:rsidR="0049686D" w:rsidRPr="0049686D" w:rsidRDefault="0049686D" w:rsidP="0049686D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</w:pPr>
      <w:r w:rsidRPr="0049686D"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  <w:t>WARUNKI UDZIAŁU W POSTĘPOWANIU (dotyczy części 3 i 4)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7656"/>
      </w:tblGrid>
      <w:tr w:rsidR="0049686D" w:rsidRPr="0049686D" w:rsidTr="0049686D">
        <w:trPr>
          <w:trHeight w:val="49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49686D" w:rsidRPr="0049686D" w:rsidRDefault="0049686D" w:rsidP="0049686D">
            <w:pPr>
              <w:spacing w:after="0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49686D" w:rsidRPr="0049686D" w:rsidRDefault="0049686D" w:rsidP="0049686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SZCZEGÓŁY</w:t>
            </w:r>
          </w:p>
        </w:tc>
      </w:tr>
      <w:tr w:rsidR="0049686D" w:rsidRPr="0049686D" w:rsidTr="0049686D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WARUNKI UDZIAŁU W POSTĘPOWANIU</w:t>
            </w: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wykształcenie wyższe oraz</w:t>
            </w: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minimum 2-letnie doświadczenie zawodowe w danej dziedzinie/zakresie lub 300 godzin przeprowadzonych godzin doradczych</w:t>
            </w: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Wykształcenie </w: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(nazwa szkoły i rok jej ukończenia, zawód, specjalność, stopień, tytuł </w:t>
            </w:r>
            <w:proofErr w:type="spellStart"/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zawodowy-naukowy</w:t>
            </w:r>
            <w:proofErr w:type="spellEnd"/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)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49686D" w:rsidRPr="0049686D" w:rsidTr="0049686D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6D" w:rsidRPr="0049686D" w:rsidRDefault="0049686D" w:rsidP="0049686D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Właściwe zaznaczyć:</w:t>
            </w: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</w:t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Posiadam minimum 2-letnie doświadczenie zawodowe w danej dziedzinie/zakresie</w:t>
            </w: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lub</w:t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</w:t>
            </w: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Posiadam 300 godzin przeprowadzonych godzin doradczych</w:t>
            </w:r>
          </w:p>
        </w:tc>
      </w:tr>
      <w:tr w:rsidR="0049686D" w:rsidRPr="0049686D" w:rsidTr="0049686D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6D" w:rsidRPr="0049686D" w:rsidRDefault="0049686D" w:rsidP="0049686D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Doświadczenie  zawodowe </w: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(ze wskazaniem </w:t>
            </w:r>
            <w:r w:rsidRPr="0049686D">
              <w:rPr>
                <w:rFonts w:ascii="Calibri" w:eastAsia="Times New Roman" w:hAnsi="Calibri" w:cs="Times New Roman"/>
                <w:b/>
                <w:sz w:val="20"/>
                <w:szCs w:val="20"/>
                <w:u w:val="single"/>
                <w:lang w:eastAsia="pl-PL"/>
              </w:rPr>
              <w:t>liczby lat doświadczenia lub liczby godzin</w: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 przeprowadzonych szkoleń)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49686D" w:rsidRPr="0049686D" w:rsidRDefault="0049686D" w:rsidP="0049686D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</w:pPr>
      <w:r w:rsidRPr="0049686D"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  <w:t>KRYTERIA OCENY OFERT (dotyczy części 3 i 4)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9"/>
        <w:gridCol w:w="7656"/>
      </w:tblGrid>
      <w:tr w:rsidR="0049686D" w:rsidRPr="0049686D" w:rsidTr="0049686D">
        <w:trPr>
          <w:trHeight w:val="454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49686D" w:rsidRPr="0049686D" w:rsidRDefault="0049686D" w:rsidP="0049686D">
            <w:pPr>
              <w:spacing w:after="0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7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49686D" w:rsidRPr="0049686D" w:rsidRDefault="0049686D" w:rsidP="0049686D">
            <w:pPr>
              <w:spacing w:after="0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49686D" w:rsidRPr="0049686D" w:rsidTr="0049686D">
        <w:tc>
          <w:tcPr>
            <w:tcW w:w="18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KRYTERIUM OCENY NR 1</w:t>
            </w: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Doświadczenie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Należy zaznaczyć właściwe: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 Wykonawca przeprowadził poniżej 300 godzin doradczych związanych z przygotowaniem biznesplanów/doradztwem w zakresie zakładania działalności gospodarczej -0 punktów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 Wykonawca przeprowadził 300-500 godzin doradczych związanych z przygotowaniem biznesplanów/doradztwem w zakresie zakładania działalności gospodarczej -20 punktów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 Wykonawca przeprowadził powyżej 500 godzin doradczych związanych z przygotowaniem biznesplanów/doradztwem w zakresie zakładania działalności gospodarczej - 50 punktów.</w:t>
            </w:r>
          </w:p>
        </w:tc>
      </w:tr>
      <w:tr w:rsidR="0049686D" w:rsidRPr="0049686D" w:rsidTr="0049686D">
        <w:tc>
          <w:tcPr>
            <w:tcW w:w="94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6D" w:rsidRPr="0049686D" w:rsidRDefault="0049686D" w:rsidP="004968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Należy opisać doświadczenie uwzględniając termin oraz liczbę godzin w pracy doradczej </w: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związanej z przygotowaniem biznesplanów/doradztwem w zakresie zakładania działalności gospodarczej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i/>
                <w:sz w:val="20"/>
                <w:szCs w:val="20"/>
                <w:lang w:eastAsia="pl-PL"/>
              </w:rPr>
              <w:t>(potwierdzenie spełnienia kryterium oceny nr 1)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</w:t>
            </w:r>
          </w:p>
        </w:tc>
      </w:tr>
      <w:tr w:rsidR="0049686D" w:rsidRPr="0049686D" w:rsidTr="0049686D"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KRYTERIUM OCENY NR 2</w:t>
            </w:r>
          </w:p>
          <w:p w:rsidR="0049686D" w:rsidRPr="0049686D" w:rsidRDefault="0049686D" w:rsidP="0049686D">
            <w:pPr>
              <w:spacing w:after="0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Dyspozycyjność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86D" w:rsidRPr="0049686D" w:rsidRDefault="0049686D" w:rsidP="0049686D">
            <w:pPr>
              <w:spacing w:after="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Należy zaznaczyć właściwe:</w:t>
            </w:r>
          </w:p>
          <w:p w:rsidR="0049686D" w:rsidRPr="0049686D" w:rsidRDefault="0049686D" w:rsidP="004968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 Wykonawca rozpocznie doradztwo w terminie 3 dni od momentu poinformowania przez Zamawiającego – 0 punktów</w:t>
            </w:r>
          </w:p>
          <w:p w:rsidR="0049686D" w:rsidRPr="0049686D" w:rsidRDefault="0049686D" w:rsidP="004968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 Wykonawca rozpocznie doradztwo w terminie 2 dni od momentu poinformowania przez Zamawiającego – 10 punktów</w:t>
            </w:r>
          </w:p>
          <w:p w:rsidR="0049686D" w:rsidRPr="0049686D" w:rsidRDefault="0049686D" w:rsidP="004968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instrText xml:space="preserve"> FORMCHECKBOX </w:instrText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end"/>
            </w:r>
            <w:r w:rsidRPr="0049686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 Wykonawca rozpocznie doradztwo w terminie 1 dnia od momentu poinformowania przez Zamawiającego – 30 punktów</w:t>
            </w:r>
          </w:p>
        </w:tc>
      </w:tr>
    </w:tbl>
    <w:p w:rsidR="0049686D" w:rsidRPr="0049686D" w:rsidRDefault="0049686D" w:rsidP="0049686D">
      <w:pPr>
        <w:keepNext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Calibri" w:eastAsia="Times New Roman" w:hAnsi="Calibri" w:cs="Arial"/>
          <w:bCs/>
          <w:sz w:val="20"/>
          <w:szCs w:val="20"/>
          <w:lang w:eastAsia="pl-PL"/>
        </w:rPr>
      </w:pPr>
    </w:p>
    <w:p w:rsidR="0049686D" w:rsidRPr="0049686D" w:rsidRDefault="0049686D" w:rsidP="0049686D">
      <w:pPr>
        <w:keepNext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Calibri" w:eastAsia="Times New Roman" w:hAnsi="Calibri" w:cs="Arial"/>
          <w:bCs/>
          <w:sz w:val="20"/>
          <w:szCs w:val="20"/>
          <w:lang w:eastAsia="pl-PL"/>
        </w:rPr>
      </w:pPr>
    </w:p>
    <w:p w:rsidR="0049686D" w:rsidRPr="0049686D" w:rsidRDefault="0049686D" w:rsidP="0049686D">
      <w:pPr>
        <w:keepNext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Calibri" w:eastAsia="Times New Roman" w:hAnsi="Calibri" w:cs="Arial"/>
          <w:bCs/>
          <w:sz w:val="20"/>
          <w:szCs w:val="20"/>
          <w:lang w:eastAsia="pl-PL"/>
        </w:rPr>
      </w:pPr>
      <w:r w:rsidRPr="0049686D">
        <w:rPr>
          <w:rFonts w:ascii="Calibri" w:eastAsia="Times New Roman" w:hAnsi="Calibri" w:cs="Arial"/>
          <w:bCs/>
          <w:sz w:val="20"/>
          <w:szCs w:val="20"/>
          <w:lang w:eastAsia="pl-PL"/>
        </w:rPr>
        <w:t xml:space="preserve">………………………………………                                       </w:t>
      </w:r>
      <w:r w:rsidRPr="0049686D">
        <w:rPr>
          <w:rFonts w:ascii="Calibri" w:eastAsia="Times New Roman" w:hAnsi="Calibri" w:cs="Arial"/>
          <w:bCs/>
          <w:sz w:val="20"/>
          <w:szCs w:val="20"/>
          <w:lang w:eastAsia="pl-PL"/>
        </w:rPr>
        <w:tab/>
      </w:r>
      <w:r w:rsidRPr="0049686D">
        <w:rPr>
          <w:rFonts w:ascii="Calibri" w:eastAsia="Times New Roman" w:hAnsi="Calibri" w:cs="Arial"/>
          <w:bCs/>
          <w:sz w:val="20"/>
          <w:szCs w:val="20"/>
          <w:lang w:eastAsia="pl-PL"/>
        </w:rPr>
        <w:tab/>
      </w:r>
      <w:r w:rsidRPr="0049686D">
        <w:rPr>
          <w:rFonts w:ascii="Calibri" w:eastAsia="Times New Roman" w:hAnsi="Calibri" w:cs="Arial"/>
          <w:bCs/>
          <w:sz w:val="20"/>
          <w:szCs w:val="20"/>
          <w:lang w:eastAsia="pl-PL"/>
        </w:rPr>
        <w:tab/>
        <w:t xml:space="preserve">           …..…………………………………………..….</w:t>
      </w:r>
    </w:p>
    <w:p w:rsidR="0049686D" w:rsidRPr="0049686D" w:rsidRDefault="0049686D" w:rsidP="0049686D">
      <w:pPr>
        <w:keepNext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Calibri" w:eastAsia="Times New Roman" w:hAnsi="Calibri" w:cs="Arial"/>
          <w:bCs/>
          <w:sz w:val="20"/>
          <w:szCs w:val="20"/>
          <w:lang w:eastAsia="pl-PL"/>
        </w:rPr>
      </w:pPr>
      <w:r w:rsidRPr="0049686D">
        <w:rPr>
          <w:rFonts w:ascii="Calibri" w:eastAsia="Times New Roman" w:hAnsi="Calibri" w:cs="Arial"/>
          <w:bCs/>
          <w:sz w:val="20"/>
          <w:szCs w:val="20"/>
          <w:lang w:eastAsia="pl-PL"/>
        </w:rPr>
        <w:t xml:space="preserve">    (miejscowość,  data)                                                                                                (podpis Wykonawcy)</w:t>
      </w:r>
    </w:p>
    <w:p w:rsidR="0015337E" w:rsidRDefault="00D05269"/>
    <w:sectPr w:rsidR="0015337E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269" w:rsidRDefault="00D05269" w:rsidP="00AA0265">
      <w:pPr>
        <w:spacing w:after="0" w:line="240" w:lineRule="auto"/>
      </w:pPr>
      <w:r>
        <w:separator/>
      </w:r>
    </w:p>
  </w:endnote>
  <w:endnote w:type="continuationSeparator" w:id="0">
    <w:p w:rsidR="00D05269" w:rsidRDefault="00D05269" w:rsidP="00AA0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265" w:rsidRDefault="00D05269">
    <w:pPr>
      <w:pStyle w:val="Stopka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034828" o:spid="_x0000_s2057" type="#_x0000_t75" style="position:absolute;margin-left:-49.35pt;margin-top:703.15pt;width:558.25pt;height:15.2pt;z-index:-251656192;mso-position-horizontal-relative:margin;mso-position-vertical-relative:margin" o:allowincell="f">
          <v:imagedata r:id="rId1" o:title="stopka"/>
          <w10:wrap anchorx="margin" anchory="margin"/>
        </v:shape>
      </w:pict>
    </w:r>
  </w:p>
  <w:p w:rsidR="006A1881" w:rsidRDefault="00D05269">
    <w:r>
      <w:rPr>
        <w:noProof/>
        <w:lang w:eastAsia="pl-PL"/>
      </w:rPr>
      <w:pict>
        <v:shape id="WordPictureWatermark10075264" o:spid="_x0000_s2060" type="#_x0000_t75" style="position:absolute;margin-left:329.8pt;margin-top:718.35pt;width:55.95pt;height:27.2pt;z-index:-251653120;mso-position-horizontal-relative:margin;mso-position-vertical-relative:margin" o:allowincell="f">
          <v:imagedata r:id="rId2" o:title="stopka2"/>
          <w10:wrap anchorx="margin" anchory="margin"/>
        </v:shape>
      </w:pict>
    </w: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88979" o:spid="_x0000_s2069" type="#_x0000_t136" style="position:absolute;margin-left:391.3pt;margin-top:709.7pt;width:109.15pt;height:46.05pt;z-index:-251646976;mso-position-horizontal-relative:margin;mso-position-vertical-relative:margin" o:allowincell="f" fillcolor="black" stroked="f">
          <v:fill color2="fill darken(0)" rotate="t" method="linear sigma" focus="100%" type="gradient"/>
          <v:textpath style="font-family:&quot;Calibri&quot;;font-size:8pt" string="Inkubator Przedsiębiorczości Cierznie&#10;Cierznie 64, 77-310 Debrzno &#10;tel/fax. 59 722 13 33, 668328243&#10;www.perlowainwestycja.pl &#10;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269" w:rsidRDefault="00D05269" w:rsidP="00AA0265">
      <w:pPr>
        <w:spacing w:after="0" w:line="240" w:lineRule="auto"/>
      </w:pPr>
      <w:r>
        <w:separator/>
      </w:r>
    </w:p>
  </w:footnote>
  <w:footnote w:type="continuationSeparator" w:id="0">
    <w:p w:rsidR="00D05269" w:rsidRDefault="00D05269" w:rsidP="00AA0265">
      <w:pPr>
        <w:spacing w:after="0" w:line="240" w:lineRule="auto"/>
      </w:pPr>
      <w:r>
        <w:continuationSeparator/>
      </w:r>
    </w:p>
  </w:footnote>
  <w:footnote w:id="1">
    <w:p w:rsidR="0049686D" w:rsidRDefault="0049686D" w:rsidP="0049686D">
      <w:pPr>
        <w:pStyle w:val="Tekstprzypisudolnego"/>
      </w:pPr>
      <w:r>
        <w:rPr>
          <w:rStyle w:val="Odwoanieprzypisudolnego"/>
        </w:rPr>
        <w:footnoteRef/>
      </w:r>
      <w:r>
        <w:t xml:space="preserve"> Każdorazowo doświadczenie zawodowe i tematyczne dla części 1 i 2 oraz doświadczenie dla części 3 i 4 wskazane poniżej w warunkach udziału w postępowaniu oraz w kryteriach oceny należy odnieść do osoby/osób, wyznaczonych do realizacji usługi.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265" w:rsidRDefault="00D0526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91817" o:spid="_x0000_s2080" type="#_x0000_t75" style="position:absolute;margin-left:0;margin-top:0;width:453.3pt;height:48.75pt;z-index:-251644928;mso-position-horizontal:center;mso-position-horizontal-relative:margin;mso-position-vertical:center;mso-position-vertical-relative:margin" o:allowincell="f">
          <v:imagedata r:id="rId1" o:title="naglowe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881" w:rsidRDefault="00D0526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91818" o:spid="_x0000_s2081" type="#_x0000_t75" style="position:absolute;margin-left:1.1pt;margin-top:-54.95pt;width:453.3pt;height:48.75pt;z-index:-251643904;mso-position-horizontal-relative:margin;mso-position-vertical-relative:margin" o:allowincell="f">
          <v:imagedata r:id="rId1" o:title="naglowe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265" w:rsidRDefault="00D0526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91816" o:spid="_x0000_s2079" type="#_x0000_t75" style="position:absolute;margin-left:0;margin-top:0;width:453.3pt;height:48.75pt;z-index:-251645952;mso-position-horizontal:center;mso-position-horizontal-relative:margin;mso-position-vertical:center;mso-position-vertical-relative:margin" o:allowincell="f">
          <v:imagedata r:id="rId1" o:title="naglowe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A0A08"/>
    <w:multiLevelType w:val="multilevel"/>
    <w:tmpl w:val="ED987A2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2082">
      <o:colormru v:ext="edit" colors="black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8DC"/>
    <w:rsid w:val="00031001"/>
    <w:rsid w:val="00047739"/>
    <w:rsid w:val="0007040D"/>
    <w:rsid w:val="001C1230"/>
    <w:rsid w:val="002279FC"/>
    <w:rsid w:val="002B4A55"/>
    <w:rsid w:val="0049686D"/>
    <w:rsid w:val="005D1157"/>
    <w:rsid w:val="0064473D"/>
    <w:rsid w:val="006A1881"/>
    <w:rsid w:val="006A45D9"/>
    <w:rsid w:val="00753DF7"/>
    <w:rsid w:val="00754B49"/>
    <w:rsid w:val="007A55FE"/>
    <w:rsid w:val="00874949"/>
    <w:rsid w:val="009152C3"/>
    <w:rsid w:val="009206E7"/>
    <w:rsid w:val="00927D9D"/>
    <w:rsid w:val="009B0C36"/>
    <w:rsid w:val="00A41AC5"/>
    <w:rsid w:val="00A92443"/>
    <w:rsid w:val="00AA0265"/>
    <w:rsid w:val="00AB355E"/>
    <w:rsid w:val="00D03D07"/>
    <w:rsid w:val="00D05269"/>
    <w:rsid w:val="00E94632"/>
    <w:rsid w:val="00F3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>
      <o:colormru v:ext="edit" colors="black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0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0265"/>
  </w:style>
  <w:style w:type="paragraph" w:styleId="Stopka">
    <w:name w:val="footer"/>
    <w:basedOn w:val="Normalny"/>
    <w:link w:val="StopkaZnak"/>
    <w:uiPriority w:val="99"/>
    <w:unhideWhenUsed/>
    <w:rsid w:val="00AA0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0265"/>
  </w:style>
  <w:style w:type="character" w:styleId="Hipercze">
    <w:name w:val="Hyperlink"/>
    <w:basedOn w:val="Domylnaczcionkaakapitu"/>
    <w:uiPriority w:val="99"/>
    <w:semiHidden/>
    <w:unhideWhenUsed/>
    <w:rsid w:val="0049686D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49686D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9686D"/>
    <w:rPr>
      <w:rFonts w:ascii="Calibri" w:eastAsia="Calibri" w:hAnsi="Calibri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86D"/>
    <w:pPr>
      <w:spacing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86D"/>
    <w:rPr>
      <w:rFonts w:ascii="Calibri" w:eastAsia="Calibri" w:hAnsi="Calibri" w:cs="Calibr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49686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686D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6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686D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A41AC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0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0265"/>
  </w:style>
  <w:style w:type="paragraph" w:styleId="Stopka">
    <w:name w:val="footer"/>
    <w:basedOn w:val="Normalny"/>
    <w:link w:val="StopkaZnak"/>
    <w:uiPriority w:val="99"/>
    <w:unhideWhenUsed/>
    <w:rsid w:val="00AA0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0265"/>
  </w:style>
  <w:style w:type="character" w:styleId="Hipercze">
    <w:name w:val="Hyperlink"/>
    <w:basedOn w:val="Domylnaczcionkaakapitu"/>
    <w:uiPriority w:val="99"/>
    <w:semiHidden/>
    <w:unhideWhenUsed/>
    <w:rsid w:val="0049686D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49686D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9686D"/>
    <w:rPr>
      <w:rFonts w:ascii="Calibri" w:eastAsia="Calibri" w:hAnsi="Calibri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86D"/>
    <w:pPr>
      <w:spacing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86D"/>
    <w:rPr>
      <w:rFonts w:ascii="Calibri" w:eastAsia="Calibri" w:hAnsi="Calibri" w:cs="Calibr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49686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686D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6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686D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A41A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PC1\Desktop\Papier%20projektowy%20czarno-bia&#322;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07679-6DA5-4B53-94B7-395B2F501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projektowy czarno-biały</Template>
  <TotalTime>4</TotalTime>
  <Pages>1</Pages>
  <Words>1011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IPC1</dc:creator>
  <cp:lastModifiedBy>IPC1</cp:lastModifiedBy>
  <cp:revision>5</cp:revision>
  <dcterms:created xsi:type="dcterms:W3CDTF">2017-03-20T10:24:00Z</dcterms:created>
  <dcterms:modified xsi:type="dcterms:W3CDTF">2017-03-20T10:30:00Z</dcterms:modified>
</cp:coreProperties>
</file>