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2F" w:rsidRPr="000E4A05" w:rsidRDefault="00DB682F" w:rsidP="00DB682F">
      <w:pPr>
        <w:jc w:val="right"/>
        <w:rPr>
          <w:rFonts w:cstheme="minorHAnsi"/>
          <w:bCs/>
        </w:rPr>
      </w:pPr>
      <w:r w:rsidRPr="000E4A05">
        <w:rPr>
          <w:rFonts w:cstheme="minorHAnsi"/>
          <w:bCs/>
        </w:rPr>
        <w:t>Załącznik nr 2</w:t>
      </w: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  <w:r w:rsidRPr="000E4A05">
        <w:t>………………………………., dnia ……………………………..</w:t>
      </w: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center"/>
        <w:rPr>
          <w:b/>
          <w:bCs/>
        </w:rPr>
      </w:pPr>
      <w:r w:rsidRPr="000E4A05">
        <w:rPr>
          <w:b/>
          <w:bCs/>
        </w:rPr>
        <w:t>Oświadczenie o braku podstaw do wykluczenia z postępowania w okolicznościach określonych w art. 24 ust. 1 ustawy</w:t>
      </w:r>
    </w:p>
    <w:p w:rsidR="00DB682F" w:rsidRPr="000E4A05" w:rsidRDefault="00DB682F" w:rsidP="00DB682F">
      <w:pPr>
        <w:tabs>
          <w:tab w:val="left" w:pos="6897"/>
        </w:tabs>
        <w:spacing w:after="0"/>
        <w:jc w:val="center"/>
      </w:pPr>
    </w:p>
    <w:p w:rsidR="00DB682F" w:rsidRDefault="00DB682F" w:rsidP="00DB682F">
      <w:pPr>
        <w:tabs>
          <w:tab w:val="left" w:pos="6897"/>
        </w:tabs>
        <w:spacing w:after="0"/>
        <w:jc w:val="both"/>
      </w:pPr>
      <w:r>
        <w:t xml:space="preserve">Oświadczam, że nie podlegam </w:t>
      </w:r>
      <w:r w:rsidRPr="000E4A05">
        <w:t>wykluczeniu z postępowania o udzielenie zamówienia na podstawie art. 24 ust. 1 ustawy z dnia 29 stycznia 2004 r.-Prawo zamówień publicznych (j</w:t>
      </w:r>
      <w:r>
        <w:t>.t. Dz. U z 2015r., poz.2164</w:t>
      </w:r>
      <w:r w:rsidRPr="000E4A05">
        <w:t xml:space="preserve">). </w:t>
      </w:r>
    </w:p>
    <w:p w:rsidR="00DB682F" w:rsidRDefault="00DB682F" w:rsidP="00DB682F">
      <w:pPr>
        <w:tabs>
          <w:tab w:val="left" w:pos="6897"/>
        </w:tabs>
        <w:spacing w:after="0"/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  <w:r w:rsidRPr="000E4A05">
        <w:t xml:space="preserve">.................................................................... </w:t>
      </w: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  <w:r w:rsidRPr="000E4A05">
        <w:t>podpis Wykonawcy</w:t>
      </w: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</w:p>
    <w:p w:rsidR="00DB682F" w:rsidRPr="000E4A05" w:rsidRDefault="00DB682F" w:rsidP="00DB682F">
      <w:pPr>
        <w:tabs>
          <w:tab w:val="left" w:pos="6897"/>
        </w:tabs>
        <w:spacing w:after="0"/>
        <w:jc w:val="center"/>
        <w:rPr>
          <w:b/>
        </w:rPr>
      </w:pPr>
      <w:r w:rsidRPr="000E4A05">
        <w:rPr>
          <w:b/>
        </w:rPr>
        <w:t>Oświadczenie o braku powiązań</w:t>
      </w:r>
    </w:p>
    <w:p w:rsidR="00DB682F" w:rsidRPr="000E4A05" w:rsidRDefault="00DB682F" w:rsidP="00DB682F">
      <w:pPr>
        <w:tabs>
          <w:tab w:val="left" w:pos="6897"/>
        </w:tabs>
        <w:spacing w:after="0"/>
        <w:jc w:val="center"/>
        <w:rPr>
          <w:b/>
          <w:u w:val="single"/>
        </w:rPr>
      </w:pPr>
    </w:p>
    <w:p w:rsidR="00DB682F" w:rsidRPr="000E4A05" w:rsidRDefault="00DB682F" w:rsidP="00DB682F">
      <w:pPr>
        <w:tabs>
          <w:tab w:val="left" w:pos="6897"/>
        </w:tabs>
        <w:spacing w:after="0"/>
        <w:jc w:val="center"/>
        <w:rPr>
          <w:b/>
          <w:u w:val="single"/>
        </w:rPr>
      </w:pPr>
    </w:p>
    <w:p w:rsidR="00DB682F" w:rsidRPr="000E4A05" w:rsidRDefault="00DB682F" w:rsidP="00DB682F">
      <w:pPr>
        <w:rPr>
          <w:rFonts w:cstheme="minorHAnsi"/>
          <w:bCs/>
        </w:rPr>
      </w:pPr>
      <w:r w:rsidRPr="000E4A05">
        <w:t xml:space="preserve">        Ja, niżej podpisany/na …………………………………………………………………, oświadczam, iż nie posiadam powiązań kapitałowych i osobowych z Zamawiającym.</w:t>
      </w:r>
    </w:p>
    <w:p w:rsidR="00DB682F" w:rsidRPr="000E4A05" w:rsidRDefault="00DB682F" w:rsidP="00DB682F">
      <w:pPr>
        <w:pStyle w:val="Akapitzlist"/>
        <w:ind w:left="1080"/>
        <w:jc w:val="both"/>
        <w:rPr>
          <w:rFonts w:cstheme="minorHAnsi"/>
          <w:b/>
          <w:bCs/>
          <w:color w:val="FF0000"/>
        </w:rPr>
      </w:pP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  <w:r w:rsidRPr="000E4A05">
        <w:t>……………………………………………………….</w:t>
      </w:r>
    </w:p>
    <w:p w:rsidR="00DB682F" w:rsidRPr="000E4A05" w:rsidRDefault="00DB682F" w:rsidP="00DB682F">
      <w:pPr>
        <w:tabs>
          <w:tab w:val="left" w:pos="6897"/>
        </w:tabs>
        <w:spacing w:after="0"/>
        <w:jc w:val="right"/>
      </w:pPr>
      <w:r>
        <w:t>p</w:t>
      </w:r>
      <w:r w:rsidRPr="000E4A05">
        <w:t>odpis Wykonawcy</w:t>
      </w:r>
    </w:p>
    <w:p w:rsidR="00DB682F" w:rsidRDefault="00DB682F" w:rsidP="00DB682F">
      <w:pPr>
        <w:tabs>
          <w:tab w:val="left" w:pos="6897"/>
        </w:tabs>
        <w:spacing w:after="0"/>
        <w:jc w:val="right"/>
        <w:rPr>
          <w:sz w:val="18"/>
          <w:szCs w:val="18"/>
        </w:rPr>
      </w:pPr>
    </w:p>
    <w:p w:rsidR="0015337E" w:rsidRDefault="00C94986">
      <w:bookmarkStart w:id="0" w:name="_GoBack"/>
      <w:bookmarkEnd w:id="0"/>
    </w:p>
    <w:sectPr w:rsidR="0015337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986" w:rsidRDefault="00C94986" w:rsidP="00AA0265">
      <w:pPr>
        <w:spacing w:after="0" w:line="240" w:lineRule="auto"/>
      </w:pPr>
      <w:r>
        <w:separator/>
      </w:r>
    </w:p>
  </w:endnote>
  <w:endnote w:type="continuationSeparator" w:id="0">
    <w:p w:rsidR="00C94986" w:rsidRDefault="00C94986" w:rsidP="00AA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C94986">
    <w:pPr>
      <w:pStyle w:val="Stopka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34828" o:spid="_x0000_s2057" type="#_x0000_t75" style="position:absolute;margin-left:-49.35pt;margin-top:703.15pt;width:558.25pt;height:15.2pt;z-index:-251656192;mso-position-horizontal-relative:margin;mso-position-vertical-relative:margin" o:allowincell="f">
          <v:imagedata r:id="rId1" o:title="stopka"/>
          <w10:wrap anchorx="margin" anchory="margin"/>
        </v:shape>
      </w:pict>
    </w:r>
  </w:p>
  <w:p w:rsidR="006A1881" w:rsidRDefault="00C94986">
    <w:r>
      <w:rPr>
        <w:noProof/>
        <w:lang w:eastAsia="pl-PL"/>
      </w:rPr>
      <w:pict>
        <v:shape id="WordPictureWatermark10075264" o:spid="_x0000_s2060" type="#_x0000_t75" style="position:absolute;margin-left:329.8pt;margin-top:718.35pt;width:55.95pt;height:27.2pt;z-index:-251653120;mso-position-horizontal-relative:margin;mso-position-vertical-relative:margin" o:allowincell="f">
          <v:imagedata r:id="rId2" o:title="stopka2"/>
          <w10:wrap anchorx="margin" anchory="margin"/>
        </v:shape>
      </w:pic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8979" o:spid="_x0000_s2069" type="#_x0000_t136" style="position:absolute;margin-left:391.3pt;margin-top:709.7pt;width:109.15pt;height:46.05pt;z-index:-251646976;mso-position-horizontal-relative:margin;mso-position-vertical-relative:margin" o:allowincell="f" fillcolor="black" stroked="f">
          <v:fill color2="fill darken(0)" rotate="t" method="linear sigma" focus="100%" type="gradient"/>
          <v:textpath style="font-family:&quot;Calibri&quot;;font-size:8pt" string="Inkubator Przedsiębiorczości Cierznie&#10;Cierznie 64, 77-310 Debrzno &#10;tel/fax. 59 722 13 33, 668328243&#10;www.perlowainwestycja.pl &#10;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986" w:rsidRDefault="00C94986" w:rsidP="00AA0265">
      <w:pPr>
        <w:spacing w:after="0" w:line="240" w:lineRule="auto"/>
      </w:pPr>
      <w:r>
        <w:separator/>
      </w:r>
    </w:p>
  </w:footnote>
  <w:footnote w:type="continuationSeparator" w:id="0">
    <w:p w:rsidR="00C94986" w:rsidRDefault="00C94986" w:rsidP="00AA0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C9498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7" o:spid="_x0000_s2080" type="#_x0000_t75" style="position:absolute;margin-left:0;margin-top:0;width:453.3pt;height:48.75pt;z-index:-251644928;mso-position-horizontal:center;mso-position-horizontal-relative:margin;mso-position-vertical:center;mso-position-vertical-relative:margin" o:allowincell="f">
          <v:imagedata r:id="rId1" o:title="naglowe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881" w:rsidRDefault="00C9498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8" o:spid="_x0000_s2081" type="#_x0000_t75" style="position:absolute;margin-left:1.1pt;margin-top:-54.95pt;width:453.3pt;height:48.75pt;z-index:-251643904;mso-position-horizontal-relative:margin;mso-position-vertical-relative:margin" o:allowincell="f">
          <v:imagedata r:id="rId1" o:title="naglowe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C9498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6" o:spid="_x0000_s2079" type="#_x0000_t75" style="position:absolute;margin-left:0;margin-top:0;width:453.3pt;height:48.75pt;z-index:-251645952;mso-position-horizontal:center;mso-position-horizontal-relative:margin;mso-position-vertical:center;mso-position-vertical-relative:margin" o:allowincell="f">
          <v:imagedata r:id="rId1" o:title="naglowe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082">
      <o:colormru v:ext="edit" colors="black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82F"/>
    <w:rsid w:val="00031001"/>
    <w:rsid w:val="00047739"/>
    <w:rsid w:val="0007040D"/>
    <w:rsid w:val="002279FC"/>
    <w:rsid w:val="002B4A55"/>
    <w:rsid w:val="005D1157"/>
    <w:rsid w:val="0064473D"/>
    <w:rsid w:val="006A1881"/>
    <w:rsid w:val="006A45D9"/>
    <w:rsid w:val="00754B49"/>
    <w:rsid w:val="007A55FE"/>
    <w:rsid w:val="00874949"/>
    <w:rsid w:val="009206E7"/>
    <w:rsid w:val="00927D9D"/>
    <w:rsid w:val="009B0C36"/>
    <w:rsid w:val="00A92443"/>
    <w:rsid w:val="00AA0265"/>
    <w:rsid w:val="00AB355E"/>
    <w:rsid w:val="00C94986"/>
    <w:rsid w:val="00D03D07"/>
    <w:rsid w:val="00DB682F"/>
    <w:rsid w:val="00E9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>
      <o:colormru v:ext="edit" colors="black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8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0265"/>
  </w:style>
  <w:style w:type="paragraph" w:styleId="Stopka">
    <w:name w:val="footer"/>
    <w:basedOn w:val="Normalny"/>
    <w:link w:val="Stopka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265"/>
  </w:style>
  <w:style w:type="paragraph" w:styleId="Akapitzlist">
    <w:name w:val="List Paragraph"/>
    <w:basedOn w:val="Normalny"/>
    <w:uiPriority w:val="34"/>
    <w:qFormat/>
    <w:rsid w:val="00DB68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8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0265"/>
  </w:style>
  <w:style w:type="paragraph" w:styleId="Stopka">
    <w:name w:val="footer"/>
    <w:basedOn w:val="Normalny"/>
    <w:link w:val="Stopka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265"/>
  </w:style>
  <w:style w:type="paragraph" w:styleId="Akapitzlist">
    <w:name w:val="List Paragraph"/>
    <w:basedOn w:val="Normalny"/>
    <w:uiPriority w:val="34"/>
    <w:qFormat/>
    <w:rsid w:val="00DB68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PC1\Desktop\Papier%20projektowy%20czarno-bia&#322;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F64B4-04E5-40DB-B695-F2DA7D6CE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projektowy czarno-biały</Template>
  <TotalTime>1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IPC1</dc:creator>
  <cp:lastModifiedBy>IPC1</cp:lastModifiedBy>
  <cp:revision>1</cp:revision>
  <dcterms:created xsi:type="dcterms:W3CDTF">2017-03-20T10:23:00Z</dcterms:created>
  <dcterms:modified xsi:type="dcterms:W3CDTF">2017-03-20T10:24:00Z</dcterms:modified>
</cp:coreProperties>
</file>