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CA6DE" w14:textId="77777777" w:rsidR="004840D9" w:rsidRDefault="004840D9">
      <w:pPr>
        <w:pStyle w:val="Nagwek"/>
        <w:tabs>
          <w:tab w:val="clear" w:pos="4536"/>
          <w:tab w:val="clear" w:pos="9072"/>
        </w:tabs>
        <w:rPr>
          <w:rFonts w:ascii="Arial" w:hAnsi="Arial"/>
        </w:rPr>
      </w:pP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5778"/>
        <w:gridCol w:w="3864"/>
      </w:tblGrid>
      <w:tr w:rsidR="004840D9" w:rsidRPr="00A358C0" w14:paraId="3950261B" w14:textId="77777777" w:rsidTr="00DC1190">
        <w:tc>
          <w:tcPr>
            <w:tcW w:w="5778" w:type="dxa"/>
          </w:tcPr>
          <w:p w14:paraId="0B3A782E" w14:textId="77777777" w:rsidR="008C6D82" w:rsidRPr="00294B4C" w:rsidRDefault="008C6D82" w:rsidP="00E86248">
            <w:pPr>
              <w:tabs>
                <w:tab w:val="left" w:pos="5103"/>
              </w:tabs>
              <w:jc w:val="both"/>
              <w:rPr>
                <w:sz w:val="20"/>
                <w:szCs w:val="20"/>
              </w:rPr>
            </w:pPr>
            <w:r w:rsidRPr="00294B4C">
              <w:rPr>
                <w:sz w:val="20"/>
                <w:szCs w:val="20"/>
              </w:rPr>
              <w:t>Oznaczenie przedsiębiorcy (nazwa i adres siedziby):</w:t>
            </w:r>
          </w:p>
          <w:p w14:paraId="5D2134E8" w14:textId="77777777" w:rsidR="00C3714B" w:rsidRPr="00294B4C" w:rsidRDefault="00C3714B" w:rsidP="00E86248">
            <w:pPr>
              <w:tabs>
                <w:tab w:val="left" w:pos="5103"/>
              </w:tabs>
              <w:jc w:val="both"/>
              <w:rPr>
                <w:sz w:val="20"/>
                <w:szCs w:val="20"/>
              </w:rPr>
            </w:pPr>
          </w:p>
          <w:p w14:paraId="5DF78AF6" w14:textId="77777777" w:rsidR="00A358C0" w:rsidRPr="00294B4C" w:rsidRDefault="004840D9" w:rsidP="00A358C0">
            <w:pPr>
              <w:tabs>
                <w:tab w:val="left" w:pos="5103"/>
              </w:tabs>
              <w:spacing w:line="360" w:lineRule="auto"/>
              <w:rPr>
                <w:sz w:val="20"/>
                <w:szCs w:val="20"/>
              </w:rPr>
            </w:pPr>
            <w:r w:rsidRPr="00294B4C">
              <w:rPr>
                <w:sz w:val="20"/>
                <w:szCs w:val="20"/>
              </w:rPr>
              <w:t>.........................................................................</w:t>
            </w:r>
            <w:r w:rsidR="00C3714B" w:rsidRPr="00294B4C">
              <w:rPr>
                <w:sz w:val="20"/>
                <w:szCs w:val="20"/>
              </w:rPr>
              <w:t>.........</w:t>
            </w:r>
            <w:r w:rsidR="00A358C0" w:rsidRPr="00294B4C">
              <w:rPr>
                <w:sz w:val="20"/>
                <w:szCs w:val="20"/>
              </w:rPr>
              <w:t>.</w:t>
            </w:r>
            <w:r w:rsidR="00C3714B" w:rsidRPr="00294B4C">
              <w:rPr>
                <w:sz w:val="20"/>
                <w:szCs w:val="20"/>
              </w:rPr>
              <w:t>........</w:t>
            </w:r>
            <w:r w:rsidR="00DC1190" w:rsidRPr="00294B4C">
              <w:rPr>
                <w:sz w:val="20"/>
                <w:szCs w:val="20"/>
              </w:rPr>
              <w:t>..</w:t>
            </w:r>
            <w:r w:rsidRPr="00294B4C">
              <w:rPr>
                <w:sz w:val="20"/>
                <w:szCs w:val="20"/>
              </w:rPr>
              <w:t xml:space="preserve"> .......................................................................</w:t>
            </w:r>
            <w:r w:rsidR="00C3714B" w:rsidRPr="00294B4C">
              <w:rPr>
                <w:sz w:val="20"/>
                <w:szCs w:val="20"/>
              </w:rPr>
              <w:t>.................</w:t>
            </w:r>
            <w:r w:rsidR="00A358C0" w:rsidRPr="00294B4C">
              <w:rPr>
                <w:sz w:val="20"/>
                <w:szCs w:val="20"/>
              </w:rPr>
              <w:t>.....</w:t>
            </w:r>
          </w:p>
          <w:p w14:paraId="7C9AE1AB" w14:textId="72305C14" w:rsidR="008C6D82" w:rsidRPr="00294B4C" w:rsidRDefault="008C6D82" w:rsidP="00A358C0">
            <w:pPr>
              <w:tabs>
                <w:tab w:val="left" w:pos="5103"/>
              </w:tabs>
              <w:spacing w:line="360" w:lineRule="auto"/>
              <w:rPr>
                <w:sz w:val="20"/>
                <w:szCs w:val="20"/>
              </w:rPr>
            </w:pPr>
            <w:r w:rsidRPr="00294B4C">
              <w:rPr>
                <w:sz w:val="20"/>
                <w:szCs w:val="20"/>
              </w:rPr>
              <w:t>NIP</w:t>
            </w:r>
            <w:r w:rsidR="00641BE4" w:rsidRPr="00294B4C">
              <w:rPr>
                <w:sz w:val="20"/>
                <w:szCs w:val="20"/>
              </w:rPr>
              <w:t>:</w:t>
            </w:r>
            <w:r w:rsidR="00DC1190" w:rsidRPr="00294B4C">
              <w:rPr>
                <w:sz w:val="20"/>
                <w:szCs w:val="20"/>
              </w:rPr>
              <w:t>…………</w:t>
            </w:r>
            <w:r w:rsidR="00A358C0" w:rsidRPr="00294B4C">
              <w:rPr>
                <w:sz w:val="20"/>
                <w:szCs w:val="20"/>
              </w:rPr>
              <w:t>….</w:t>
            </w:r>
            <w:r w:rsidR="00DC1190" w:rsidRPr="00294B4C">
              <w:rPr>
                <w:sz w:val="20"/>
                <w:szCs w:val="20"/>
              </w:rPr>
              <w:t>…………………….</w:t>
            </w:r>
            <w:r w:rsidR="00A358C0" w:rsidRPr="00294B4C">
              <w:rPr>
                <w:sz w:val="20"/>
                <w:szCs w:val="20"/>
              </w:rPr>
              <w:t xml:space="preserve"> </w:t>
            </w:r>
            <w:r w:rsidRPr="00294B4C">
              <w:rPr>
                <w:sz w:val="20"/>
                <w:szCs w:val="20"/>
              </w:rPr>
              <w:t>KRS</w:t>
            </w:r>
            <w:r w:rsidR="00641BE4" w:rsidRPr="00294B4C">
              <w:rPr>
                <w:sz w:val="20"/>
                <w:szCs w:val="20"/>
              </w:rPr>
              <w:t>:</w:t>
            </w:r>
            <w:r w:rsidR="00DC1190" w:rsidRPr="00294B4C">
              <w:rPr>
                <w:sz w:val="20"/>
                <w:szCs w:val="20"/>
              </w:rPr>
              <w:t>.…………</w:t>
            </w:r>
            <w:r w:rsidR="00A358C0" w:rsidRPr="00294B4C">
              <w:rPr>
                <w:sz w:val="20"/>
                <w:szCs w:val="20"/>
              </w:rPr>
              <w:t>……….</w:t>
            </w:r>
            <w:r w:rsidR="00DC1190" w:rsidRPr="00294B4C">
              <w:rPr>
                <w:sz w:val="20"/>
                <w:szCs w:val="20"/>
              </w:rPr>
              <w:t>…</w:t>
            </w:r>
            <w:r w:rsidRPr="00294B4C">
              <w:rPr>
                <w:sz w:val="20"/>
                <w:szCs w:val="20"/>
              </w:rPr>
              <w:t>……</w:t>
            </w:r>
            <w:r w:rsidR="00DC1190" w:rsidRPr="00294B4C">
              <w:rPr>
                <w:sz w:val="20"/>
                <w:szCs w:val="20"/>
              </w:rPr>
              <w:t>..…</w:t>
            </w:r>
            <w:r w:rsidR="00E86248" w:rsidRPr="00294B4C">
              <w:rPr>
                <w:sz w:val="20"/>
                <w:szCs w:val="20"/>
              </w:rPr>
              <w:t>…</w:t>
            </w:r>
          </w:p>
          <w:p w14:paraId="5CD0694F" w14:textId="77777777" w:rsidR="00DC1190" w:rsidRPr="00294B4C" w:rsidRDefault="00DC1190" w:rsidP="00DC1190">
            <w:pPr>
              <w:tabs>
                <w:tab w:val="left" w:pos="5103"/>
              </w:tabs>
              <w:jc w:val="both"/>
              <w:rPr>
                <w:sz w:val="20"/>
                <w:szCs w:val="20"/>
              </w:rPr>
            </w:pPr>
          </w:p>
          <w:p w14:paraId="4264F635" w14:textId="77777777" w:rsidR="00C3714B" w:rsidRPr="00294B4C" w:rsidRDefault="00C3714B" w:rsidP="00DC1190">
            <w:pPr>
              <w:tabs>
                <w:tab w:val="left" w:pos="5103"/>
              </w:tabs>
              <w:jc w:val="both"/>
              <w:rPr>
                <w:sz w:val="20"/>
                <w:szCs w:val="20"/>
              </w:rPr>
            </w:pPr>
            <w:r w:rsidRPr="00294B4C">
              <w:rPr>
                <w:sz w:val="20"/>
                <w:szCs w:val="20"/>
              </w:rPr>
              <w:t>Pełnomocnik (imię, nazwisko, adres zamieszkania):</w:t>
            </w:r>
          </w:p>
          <w:p w14:paraId="3646286B" w14:textId="77777777" w:rsidR="00C3714B" w:rsidRPr="00294B4C" w:rsidRDefault="00C3714B" w:rsidP="00DC1190">
            <w:pPr>
              <w:tabs>
                <w:tab w:val="left" w:pos="5103"/>
              </w:tabs>
              <w:jc w:val="both"/>
              <w:rPr>
                <w:sz w:val="20"/>
                <w:szCs w:val="20"/>
              </w:rPr>
            </w:pPr>
          </w:p>
          <w:p w14:paraId="3C89708E" w14:textId="77777777" w:rsidR="00DC1190" w:rsidRPr="00294B4C" w:rsidRDefault="00DC1190" w:rsidP="00DC1190">
            <w:pPr>
              <w:tabs>
                <w:tab w:val="left" w:pos="5103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294B4C">
              <w:rPr>
                <w:sz w:val="20"/>
                <w:szCs w:val="20"/>
              </w:rPr>
              <w:t xml:space="preserve">............................................................................................ </w:t>
            </w:r>
          </w:p>
          <w:p w14:paraId="7FAFCFB3" w14:textId="77777777" w:rsidR="00DC1190" w:rsidRPr="00294B4C" w:rsidRDefault="00DC1190" w:rsidP="00DC1190">
            <w:pPr>
              <w:tabs>
                <w:tab w:val="left" w:pos="5103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294B4C">
              <w:rPr>
                <w:sz w:val="20"/>
                <w:szCs w:val="20"/>
              </w:rPr>
              <w:t>.......................................................................</w:t>
            </w:r>
            <w:r w:rsidR="00A358C0" w:rsidRPr="00294B4C">
              <w:rPr>
                <w:sz w:val="20"/>
                <w:szCs w:val="20"/>
              </w:rPr>
              <w:t>.</w:t>
            </w:r>
            <w:r w:rsidRPr="00294B4C">
              <w:rPr>
                <w:sz w:val="20"/>
                <w:szCs w:val="20"/>
              </w:rPr>
              <w:t xml:space="preserve">.................... </w:t>
            </w:r>
          </w:p>
          <w:p w14:paraId="16BFF73F" w14:textId="77777777" w:rsidR="008C6D82" w:rsidRPr="00294B4C" w:rsidRDefault="008C6D82" w:rsidP="00E86248">
            <w:pPr>
              <w:tabs>
                <w:tab w:val="left" w:pos="5103"/>
              </w:tabs>
              <w:jc w:val="both"/>
              <w:rPr>
                <w:sz w:val="20"/>
                <w:szCs w:val="20"/>
              </w:rPr>
            </w:pPr>
          </w:p>
          <w:p w14:paraId="5D7CF10B" w14:textId="469A2E7F" w:rsidR="004840D9" w:rsidRPr="00294B4C" w:rsidRDefault="008C6D82" w:rsidP="00E86248">
            <w:pPr>
              <w:pStyle w:val="Nagwek"/>
              <w:tabs>
                <w:tab w:val="clear" w:pos="4536"/>
                <w:tab w:val="clear" w:pos="9072"/>
                <w:tab w:val="left" w:pos="5103"/>
              </w:tabs>
              <w:rPr>
                <w:sz w:val="20"/>
                <w:szCs w:val="20"/>
              </w:rPr>
            </w:pPr>
            <w:r w:rsidRPr="00294B4C">
              <w:rPr>
                <w:sz w:val="20"/>
                <w:szCs w:val="20"/>
              </w:rPr>
              <w:t>tel. kontaktowy</w:t>
            </w:r>
            <w:r w:rsidR="00641BE4" w:rsidRPr="00294B4C">
              <w:rPr>
                <w:sz w:val="20"/>
                <w:szCs w:val="20"/>
              </w:rPr>
              <w:t>:</w:t>
            </w:r>
            <w:r w:rsidR="004840D9" w:rsidRPr="00294B4C">
              <w:rPr>
                <w:sz w:val="20"/>
                <w:szCs w:val="20"/>
              </w:rPr>
              <w:t>……………………</w:t>
            </w:r>
            <w:r w:rsidR="00A358C0" w:rsidRPr="00294B4C">
              <w:rPr>
                <w:sz w:val="20"/>
                <w:szCs w:val="20"/>
              </w:rPr>
              <w:t>……..</w:t>
            </w:r>
            <w:r w:rsidR="004840D9" w:rsidRPr="00294B4C">
              <w:rPr>
                <w:sz w:val="20"/>
                <w:szCs w:val="20"/>
              </w:rPr>
              <w:t>……</w:t>
            </w:r>
            <w:r w:rsidR="00DC1190" w:rsidRPr="00294B4C">
              <w:rPr>
                <w:sz w:val="20"/>
                <w:szCs w:val="20"/>
              </w:rPr>
              <w:t>….</w:t>
            </w:r>
            <w:r w:rsidR="00E86248" w:rsidRPr="00294B4C">
              <w:rPr>
                <w:sz w:val="20"/>
                <w:szCs w:val="20"/>
              </w:rPr>
              <w:t>……</w:t>
            </w:r>
            <w:r w:rsidR="004840D9" w:rsidRPr="00294B4C">
              <w:rPr>
                <w:sz w:val="20"/>
                <w:szCs w:val="20"/>
              </w:rPr>
              <w:t>…</w:t>
            </w:r>
          </w:p>
          <w:p w14:paraId="1D3825F0" w14:textId="77777777" w:rsidR="004840D9" w:rsidRPr="00294B4C" w:rsidRDefault="004840D9" w:rsidP="00C3714B">
            <w:pPr>
              <w:pStyle w:val="Nagwek"/>
              <w:tabs>
                <w:tab w:val="clear" w:pos="4536"/>
                <w:tab w:val="clear" w:pos="9072"/>
              </w:tabs>
              <w:rPr>
                <w:i/>
                <w:sz w:val="20"/>
                <w:szCs w:val="20"/>
              </w:rPr>
            </w:pPr>
          </w:p>
          <w:p w14:paraId="0E143418" w14:textId="77777777" w:rsidR="00992867" w:rsidRPr="00294B4C" w:rsidRDefault="00992867" w:rsidP="00C3714B">
            <w:pPr>
              <w:pStyle w:val="Nagwek"/>
              <w:tabs>
                <w:tab w:val="clear" w:pos="4536"/>
                <w:tab w:val="clear" w:pos="9072"/>
              </w:tabs>
              <w:rPr>
                <w:i/>
                <w:sz w:val="20"/>
                <w:szCs w:val="20"/>
              </w:rPr>
            </w:pPr>
          </w:p>
          <w:p w14:paraId="381F3045" w14:textId="77777777" w:rsidR="00992867" w:rsidRPr="00294B4C" w:rsidRDefault="00992867" w:rsidP="00C3714B">
            <w:pPr>
              <w:pStyle w:val="Nagwek"/>
              <w:tabs>
                <w:tab w:val="clear" w:pos="4536"/>
                <w:tab w:val="clear" w:pos="9072"/>
              </w:tabs>
              <w:rPr>
                <w:i/>
                <w:sz w:val="20"/>
                <w:szCs w:val="20"/>
              </w:rPr>
            </w:pPr>
          </w:p>
        </w:tc>
        <w:tc>
          <w:tcPr>
            <w:tcW w:w="3864" w:type="dxa"/>
          </w:tcPr>
          <w:p w14:paraId="1F8B9FB5" w14:textId="77777777" w:rsidR="009E3306" w:rsidRPr="00294B4C" w:rsidRDefault="009D7031" w:rsidP="009D7031">
            <w:pPr>
              <w:pStyle w:val="Tekstpodstawowy"/>
              <w:rPr>
                <w:rFonts w:ascii="Times New Roman" w:hAnsi="Times New Roman" w:cs="Times New Roman"/>
                <w:b w:val="0"/>
              </w:rPr>
            </w:pPr>
            <w:r w:rsidRPr="00294B4C">
              <w:rPr>
                <w:rFonts w:ascii="Times New Roman" w:hAnsi="Times New Roman" w:cs="Times New Roman"/>
                <w:b w:val="0"/>
              </w:rPr>
              <w:t>Debrzno</w:t>
            </w:r>
            <w:r w:rsidR="009E3306" w:rsidRPr="00294B4C">
              <w:rPr>
                <w:rFonts w:ascii="Times New Roman" w:hAnsi="Times New Roman" w:cs="Times New Roman"/>
                <w:b w:val="0"/>
              </w:rPr>
              <w:t xml:space="preserve">, </w:t>
            </w:r>
            <w:r w:rsidRPr="00294B4C">
              <w:rPr>
                <w:rFonts w:ascii="Times New Roman" w:hAnsi="Times New Roman" w:cs="Times New Roman"/>
                <w:b w:val="0"/>
              </w:rPr>
              <w:t>d</w:t>
            </w:r>
            <w:r w:rsidR="009E3306" w:rsidRPr="00294B4C">
              <w:rPr>
                <w:rFonts w:ascii="Times New Roman" w:hAnsi="Times New Roman" w:cs="Times New Roman"/>
                <w:b w:val="0"/>
              </w:rPr>
              <w:t>nia........................</w:t>
            </w:r>
            <w:r w:rsidR="00037D59" w:rsidRPr="00294B4C">
              <w:rPr>
                <w:rFonts w:ascii="Times New Roman" w:hAnsi="Times New Roman" w:cs="Times New Roman"/>
                <w:b w:val="0"/>
              </w:rPr>
              <w:t>.....</w:t>
            </w:r>
            <w:r w:rsidR="009E3306" w:rsidRPr="00294B4C">
              <w:rPr>
                <w:rFonts w:ascii="Times New Roman" w:hAnsi="Times New Roman" w:cs="Times New Roman"/>
                <w:b w:val="0"/>
              </w:rPr>
              <w:t>........</w:t>
            </w:r>
          </w:p>
          <w:p w14:paraId="4A7AB806" w14:textId="77777777" w:rsidR="004840D9" w:rsidRPr="00294B4C" w:rsidRDefault="004840D9" w:rsidP="00E43E0A">
            <w:pPr>
              <w:ind w:left="2414"/>
              <w:jc w:val="both"/>
              <w:rPr>
                <w:sz w:val="20"/>
                <w:szCs w:val="20"/>
              </w:rPr>
            </w:pPr>
          </w:p>
          <w:p w14:paraId="60F28CC7" w14:textId="77777777" w:rsidR="00964F90" w:rsidRPr="00294B4C" w:rsidRDefault="00964F90" w:rsidP="00E43E0A">
            <w:pPr>
              <w:ind w:left="2414"/>
              <w:jc w:val="both"/>
              <w:rPr>
                <w:sz w:val="20"/>
                <w:szCs w:val="20"/>
              </w:rPr>
            </w:pPr>
          </w:p>
          <w:p w14:paraId="540F9CE3" w14:textId="77777777" w:rsidR="00C7272E" w:rsidRPr="00294B4C" w:rsidRDefault="00C7272E" w:rsidP="00E43E0A">
            <w:pPr>
              <w:ind w:left="2414"/>
              <w:jc w:val="both"/>
              <w:rPr>
                <w:sz w:val="20"/>
                <w:szCs w:val="20"/>
              </w:rPr>
            </w:pPr>
          </w:p>
          <w:p w14:paraId="76028E32" w14:textId="77777777" w:rsidR="00C7272E" w:rsidRPr="00294B4C" w:rsidRDefault="00C7272E" w:rsidP="00E43E0A">
            <w:pPr>
              <w:ind w:left="2414"/>
              <w:jc w:val="both"/>
              <w:rPr>
                <w:sz w:val="20"/>
                <w:szCs w:val="20"/>
              </w:rPr>
            </w:pPr>
          </w:p>
          <w:p w14:paraId="5B161D48" w14:textId="77777777" w:rsidR="00C7272E" w:rsidRPr="00294B4C" w:rsidRDefault="00C7272E" w:rsidP="00E43E0A">
            <w:pPr>
              <w:ind w:left="2414"/>
              <w:jc w:val="both"/>
              <w:rPr>
                <w:sz w:val="20"/>
                <w:szCs w:val="20"/>
              </w:rPr>
            </w:pPr>
          </w:p>
          <w:p w14:paraId="7A6E3C94" w14:textId="77777777" w:rsidR="00C7272E" w:rsidRPr="00294B4C" w:rsidRDefault="00C7272E" w:rsidP="00E43E0A">
            <w:pPr>
              <w:ind w:left="2414"/>
              <w:jc w:val="both"/>
              <w:rPr>
                <w:sz w:val="20"/>
                <w:szCs w:val="20"/>
              </w:rPr>
            </w:pPr>
          </w:p>
          <w:p w14:paraId="7216E968" w14:textId="77777777" w:rsidR="00964F90" w:rsidRPr="00294B4C" w:rsidRDefault="00964F90" w:rsidP="00E43E0A">
            <w:pPr>
              <w:ind w:left="2414"/>
              <w:jc w:val="both"/>
              <w:rPr>
                <w:sz w:val="20"/>
                <w:szCs w:val="20"/>
              </w:rPr>
            </w:pPr>
          </w:p>
          <w:p w14:paraId="74052D7E" w14:textId="0DFB01F2" w:rsidR="00964F90" w:rsidRPr="00294B4C" w:rsidRDefault="00FD7795" w:rsidP="00C3714B">
            <w:pPr>
              <w:ind w:left="3540" w:hanging="3364"/>
              <w:jc w:val="both"/>
              <w:rPr>
                <w:b/>
              </w:rPr>
            </w:pPr>
            <w:r w:rsidRPr="00294B4C">
              <w:rPr>
                <w:b/>
              </w:rPr>
              <w:t>Ur</w:t>
            </w:r>
            <w:r w:rsidR="00964F90" w:rsidRPr="00294B4C">
              <w:rPr>
                <w:b/>
              </w:rPr>
              <w:t>z</w:t>
            </w:r>
            <w:r w:rsidRPr="00294B4C">
              <w:rPr>
                <w:b/>
              </w:rPr>
              <w:t>ąd Mi</w:t>
            </w:r>
            <w:r w:rsidR="00992867" w:rsidRPr="00294B4C">
              <w:rPr>
                <w:b/>
              </w:rPr>
              <w:t>ejski w Debrznie</w:t>
            </w:r>
            <w:r w:rsidR="00964F90" w:rsidRPr="00294B4C">
              <w:rPr>
                <w:b/>
              </w:rPr>
              <w:t xml:space="preserve"> </w:t>
            </w:r>
          </w:p>
          <w:p w14:paraId="05AF3E94" w14:textId="3B13E228" w:rsidR="00AA10D4" w:rsidRPr="00294B4C" w:rsidRDefault="00132ECC" w:rsidP="00C3714B">
            <w:pPr>
              <w:ind w:left="3540" w:hanging="3364"/>
              <w:jc w:val="both"/>
              <w:rPr>
                <w:b/>
              </w:rPr>
            </w:pPr>
            <w:r>
              <w:rPr>
                <w:b/>
              </w:rPr>
              <w:t>u</w:t>
            </w:r>
            <w:r w:rsidR="009D7031" w:rsidRPr="00294B4C">
              <w:rPr>
                <w:b/>
              </w:rPr>
              <w:t xml:space="preserve">l. Traugutta 2 </w:t>
            </w:r>
          </w:p>
          <w:p w14:paraId="2F00545C" w14:textId="77777777" w:rsidR="00C3714B" w:rsidRPr="00294B4C" w:rsidRDefault="009D7031" w:rsidP="00C3714B">
            <w:pPr>
              <w:ind w:left="3540" w:hanging="3364"/>
              <w:jc w:val="both"/>
              <w:rPr>
                <w:b/>
              </w:rPr>
            </w:pPr>
            <w:r w:rsidRPr="00294B4C">
              <w:rPr>
                <w:b/>
              </w:rPr>
              <w:t>77-310 Debrzno</w:t>
            </w:r>
          </w:p>
          <w:p w14:paraId="3AB127C9" w14:textId="77777777" w:rsidR="00964F90" w:rsidRPr="00294B4C" w:rsidRDefault="00C3714B" w:rsidP="00C3714B">
            <w:pPr>
              <w:ind w:hanging="3364"/>
              <w:jc w:val="both"/>
              <w:rPr>
                <w:sz w:val="20"/>
                <w:szCs w:val="20"/>
              </w:rPr>
            </w:pPr>
            <w:r w:rsidRPr="00294B4C">
              <w:rPr>
                <w:b/>
              </w:rPr>
              <w:t xml:space="preserve">        </w:t>
            </w:r>
            <w:r w:rsidR="00964F90" w:rsidRPr="00294B4C">
              <w:rPr>
                <w:b/>
              </w:rPr>
              <w:t>Referat Handlu</w:t>
            </w:r>
          </w:p>
        </w:tc>
      </w:tr>
    </w:tbl>
    <w:p w14:paraId="52D2BCB7" w14:textId="77777777" w:rsidR="008169BD" w:rsidRPr="009D7031" w:rsidRDefault="008169BD">
      <w:pPr>
        <w:rPr>
          <w:rFonts w:asciiTheme="minorHAnsi" w:hAnsiTheme="minorHAnsi"/>
        </w:rPr>
      </w:pPr>
    </w:p>
    <w:p w14:paraId="799E8953" w14:textId="77777777" w:rsidR="008169BD" w:rsidRPr="00294B4C" w:rsidRDefault="008169BD">
      <w:pPr>
        <w:jc w:val="center"/>
        <w:rPr>
          <w:b/>
        </w:rPr>
      </w:pPr>
      <w:r w:rsidRPr="00294B4C">
        <w:rPr>
          <w:b/>
        </w:rPr>
        <w:t>W N I O S E K</w:t>
      </w:r>
    </w:p>
    <w:p w14:paraId="520734FB" w14:textId="3427DBE8" w:rsidR="008169BD" w:rsidRDefault="008169BD">
      <w:pPr>
        <w:jc w:val="center"/>
        <w:rPr>
          <w:b/>
        </w:rPr>
      </w:pPr>
      <w:r w:rsidRPr="00294B4C">
        <w:rPr>
          <w:b/>
        </w:rPr>
        <w:t xml:space="preserve">o wydanie </w:t>
      </w:r>
      <w:r w:rsidR="00AA10D4" w:rsidRPr="00294B4C">
        <w:rPr>
          <w:b/>
        </w:rPr>
        <w:t xml:space="preserve">jednorazowego </w:t>
      </w:r>
      <w:r w:rsidRPr="00294B4C">
        <w:rPr>
          <w:b/>
        </w:rPr>
        <w:t>zezwolenia na sprzedaż napojów alkoholowych</w:t>
      </w:r>
    </w:p>
    <w:p w14:paraId="782C1644" w14:textId="77777777" w:rsidR="00294B4C" w:rsidRPr="00294B4C" w:rsidRDefault="00294B4C">
      <w:pPr>
        <w:jc w:val="center"/>
        <w:rPr>
          <w:b/>
        </w:rPr>
      </w:pPr>
    </w:p>
    <w:p w14:paraId="4A02FF28" w14:textId="5B45BB7B" w:rsidR="00FF715A" w:rsidRPr="00294B4C" w:rsidRDefault="00FF715A" w:rsidP="00FF715A">
      <w:pPr>
        <w:spacing w:line="300" w:lineRule="auto"/>
        <w:jc w:val="both"/>
      </w:pPr>
      <w:r w:rsidRPr="00294B4C">
        <w:t xml:space="preserve">□ </w:t>
      </w:r>
      <w:r w:rsidRPr="00294B4C">
        <w:rPr>
          <w:b/>
        </w:rPr>
        <w:t>Detal</w:t>
      </w:r>
      <w:r w:rsidRPr="00294B4C">
        <w:t xml:space="preserve"> - </w:t>
      </w:r>
      <w:r w:rsidRPr="00294B4C">
        <w:rPr>
          <w:bCs/>
        </w:rPr>
        <w:t>sprzedaż napojów alkoholowych</w:t>
      </w:r>
      <w:r w:rsidRPr="00294B4C">
        <w:t xml:space="preserve"> przeznaczonych do spożycia poza miejscem sprzedaży* </w:t>
      </w:r>
    </w:p>
    <w:p w14:paraId="70037380" w14:textId="1D363C05" w:rsidR="00FF715A" w:rsidRPr="00294B4C" w:rsidRDefault="00FF715A" w:rsidP="00FF715A">
      <w:pPr>
        <w:tabs>
          <w:tab w:val="left" w:pos="1620"/>
        </w:tabs>
        <w:spacing w:line="300" w:lineRule="auto"/>
        <w:jc w:val="both"/>
      </w:pPr>
      <w:r w:rsidRPr="00294B4C">
        <w:t xml:space="preserve">□ </w:t>
      </w:r>
      <w:r w:rsidRPr="00294B4C">
        <w:rPr>
          <w:b/>
        </w:rPr>
        <w:t>Gastronomia</w:t>
      </w:r>
      <w:r w:rsidRPr="00294B4C">
        <w:t xml:space="preserve"> - </w:t>
      </w:r>
      <w:r w:rsidRPr="00294B4C">
        <w:rPr>
          <w:bCs/>
        </w:rPr>
        <w:t xml:space="preserve">sprzedaż i podawanie napojów alkoholowych </w:t>
      </w:r>
      <w:r w:rsidRPr="00294B4C">
        <w:t xml:space="preserve">przeznaczonych do spożycia w miejscu sprzedaży* </w:t>
      </w:r>
    </w:p>
    <w:p w14:paraId="4F72EAC3" w14:textId="44A95998" w:rsidR="00FF715A" w:rsidRPr="00294B4C" w:rsidRDefault="00FF715A" w:rsidP="00FF715A">
      <w:pPr>
        <w:spacing w:line="300" w:lineRule="auto"/>
        <w:ind w:left="357"/>
        <w:rPr>
          <w:b/>
          <w:bCs/>
          <w:vertAlign w:val="superscript"/>
        </w:rPr>
      </w:pPr>
      <w:r w:rsidRPr="00294B4C">
        <w:rPr>
          <w:b/>
          <w:bCs/>
        </w:rPr>
        <w:t>□ A) zawierających do 4,5% alkoholu oraz piwa*</w:t>
      </w:r>
    </w:p>
    <w:p w14:paraId="06A51F06" w14:textId="2FDEE487" w:rsidR="00FF715A" w:rsidRPr="00294B4C" w:rsidRDefault="00FF715A" w:rsidP="00FF715A">
      <w:pPr>
        <w:spacing w:line="300" w:lineRule="auto"/>
        <w:ind w:left="360"/>
        <w:rPr>
          <w:b/>
          <w:bCs/>
        </w:rPr>
      </w:pPr>
      <w:r w:rsidRPr="00294B4C">
        <w:rPr>
          <w:b/>
          <w:bCs/>
        </w:rPr>
        <w:t>□ B) zawierających powyżej 4,5% do 18% alkoholu (z wyjątkiem piwa)*</w:t>
      </w:r>
    </w:p>
    <w:p w14:paraId="07A3D70A" w14:textId="14F1CD63" w:rsidR="00FF715A" w:rsidRPr="00294B4C" w:rsidRDefault="00FF715A" w:rsidP="00FF715A">
      <w:pPr>
        <w:spacing w:line="300" w:lineRule="auto"/>
        <w:ind w:left="360"/>
        <w:rPr>
          <w:b/>
          <w:bCs/>
        </w:rPr>
      </w:pPr>
      <w:r w:rsidRPr="00294B4C">
        <w:rPr>
          <w:b/>
          <w:bCs/>
        </w:rPr>
        <w:t>□ C) zawierających powyżej 18% alkoholu*</w:t>
      </w:r>
    </w:p>
    <w:p w14:paraId="0BA16742" w14:textId="77777777" w:rsidR="00FF715A" w:rsidRPr="009D7031" w:rsidRDefault="00FF715A">
      <w:pPr>
        <w:jc w:val="center"/>
        <w:rPr>
          <w:rFonts w:asciiTheme="minorHAnsi" w:hAnsiTheme="minorHAnsi"/>
          <w:b/>
        </w:rPr>
      </w:pPr>
    </w:p>
    <w:p w14:paraId="79911E5B" w14:textId="77777777" w:rsidR="00FF715A" w:rsidRPr="00FF715A" w:rsidRDefault="009D7031" w:rsidP="00FF715A">
      <w:pPr>
        <w:pStyle w:val="Default"/>
        <w:rPr>
          <w:rFonts w:ascii="Times New Roman" w:hAnsi="Times New Roman" w:cs="Times New Roman"/>
        </w:rPr>
      </w:pPr>
      <w:r w:rsidRPr="00FF715A">
        <w:rPr>
          <w:rFonts w:ascii="Times New Roman" w:hAnsi="Times New Roman" w:cs="Times New Roman"/>
        </w:rPr>
        <w:t>1</w:t>
      </w:r>
      <w:r w:rsidR="00C43AB7" w:rsidRPr="00FF715A">
        <w:rPr>
          <w:rFonts w:ascii="Times New Roman" w:hAnsi="Times New Roman" w:cs="Times New Roman"/>
        </w:rPr>
        <w:t xml:space="preserve">.  </w:t>
      </w:r>
      <w:r w:rsidR="00FF715A" w:rsidRPr="00FF715A">
        <w:rPr>
          <w:rFonts w:ascii="Times New Roman" w:hAnsi="Times New Roman" w:cs="Times New Roman"/>
        </w:rPr>
        <w:t xml:space="preserve"> Oznaczenie imprezy, podczas której planowana jest sprzedaż (</w:t>
      </w:r>
      <w:r w:rsidR="00FF715A" w:rsidRPr="00FF715A">
        <w:rPr>
          <w:rFonts w:ascii="Times New Roman" w:hAnsi="Times New Roman" w:cs="Times New Roman"/>
          <w:i/>
          <w:iCs/>
        </w:rPr>
        <w:t>nazwa i miejsce imprezy</w:t>
      </w:r>
      <w:r w:rsidR="00FF715A" w:rsidRPr="00FF715A">
        <w:rPr>
          <w:rFonts w:ascii="Times New Roman" w:hAnsi="Times New Roman" w:cs="Times New Roman"/>
        </w:rPr>
        <w:t xml:space="preserve">): </w:t>
      </w:r>
      <w:r w:rsidR="00A358C0" w:rsidRPr="00FF715A">
        <w:rPr>
          <w:rFonts w:ascii="Times New Roman" w:hAnsi="Times New Roman" w:cs="Times New Roman"/>
        </w:rPr>
        <w:t xml:space="preserve"> </w:t>
      </w:r>
    </w:p>
    <w:p w14:paraId="3A5B340E" w14:textId="77777777" w:rsidR="00FF715A" w:rsidRPr="00FF715A" w:rsidRDefault="00FF715A" w:rsidP="00FF715A">
      <w:pPr>
        <w:pStyle w:val="Default"/>
        <w:rPr>
          <w:rFonts w:ascii="Times New Roman" w:hAnsi="Times New Roman" w:cs="Times New Roman"/>
        </w:rPr>
      </w:pPr>
    </w:p>
    <w:p w14:paraId="7E6C4E9C" w14:textId="072486F6" w:rsidR="00350265" w:rsidRDefault="00A358C0" w:rsidP="00FF715A">
      <w:pPr>
        <w:pStyle w:val="Default"/>
        <w:rPr>
          <w:rFonts w:ascii="Times New Roman" w:hAnsi="Times New Roman" w:cs="Times New Roman"/>
        </w:rPr>
      </w:pPr>
      <w:r w:rsidRPr="00FF715A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5A3255" w14:textId="77777777" w:rsidR="00FF715A" w:rsidRPr="00FF715A" w:rsidRDefault="00FF715A" w:rsidP="00FF715A">
      <w:pPr>
        <w:pStyle w:val="Default"/>
        <w:rPr>
          <w:rFonts w:ascii="Times New Roman" w:hAnsi="Times New Roman" w:cs="Times New Roman"/>
        </w:rPr>
      </w:pPr>
    </w:p>
    <w:p w14:paraId="3C5E066B" w14:textId="77777777" w:rsidR="00FF715A" w:rsidRDefault="009D7031" w:rsidP="00FF715A">
      <w:pPr>
        <w:pStyle w:val="Default"/>
        <w:rPr>
          <w:rFonts w:ascii="Times New Roman" w:hAnsi="Times New Roman" w:cs="Times New Roman"/>
          <w:b/>
          <w:bCs/>
        </w:rPr>
      </w:pPr>
      <w:r w:rsidRPr="00FF715A">
        <w:rPr>
          <w:rFonts w:ascii="Times New Roman" w:hAnsi="Times New Roman" w:cs="Times New Roman"/>
        </w:rPr>
        <w:t>2</w:t>
      </w:r>
      <w:r w:rsidR="00350265" w:rsidRPr="00FF715A">
        <w:rPr>
          <w:rFonts w:ascii="Times New Roman" w:hAnsi="Times New Roman" w:cs="Times New Roman"/>
        </w:rPr>
        <w:t xml:space="preserve">. </w:t>
      </w:r>
      <w:r w:rsidR="00FF715A" w:rsidRPr="00FF715A">
        <w:rPr>
          <w:rFonts w:ascii="Times New Roman" w:hAnsi="Times New Roman" w:cs="Times New Roman"/>
        </w:rPr>
        <w:t xml:space="preserve"> Wnioskowany okres ważności zezwolenia </w:t>
      </w:r>
      <w:r w:rsidR="00FF715A" w:rsidRPr="00FF715A">
        <w:rPr>
          <w:rFonts w:ascii="Times New Roman" w:hAnsi="Times New Roman" w:cs="Times New Roman"/>
          <w:b/>
          <w:bCs/>
        </w:rPr>
        <w:t>(do 2 dni)</w:t>
      </w:r>
      <w:r w:rsidR="00FF715A">
        <w:rPr>
          <w:rFonts w:ascii="Times New Roman" w:hAnsi="Times New Roman" w:cs="Times New Roman"/>
          <w:b/>
          <w:bCs/>
        </w:rPr>
        <w:t>:</w:t>
      </w:r>
    </w:p>
    <w:p w14:paraId="42FA654C" w14:textId="77F1B487" w:rsidR="00FF715A" w:rsidRPr="00FF715A" w:rsidRDefault="00FF715A" w:rsidP="00FF715A">
      <w:pPr>
        <w:pStyle w:val="Default"/>
        <w:rPr>
          <w:rFonts w:ascii="Times New Roman" w:hAnsi="Times New Roman" w:cs="Times New Roman"/>
        </w:rPr>
      </w:pPr>
      <w:r w:rsidRPr="00FF715A">
        <w:rPr>
          <w:rFonts w:ascii="Times New Roman" w:hAnsi="Times New Roman" w:cs="Times New Roman"/>
          <w:b/>
          <w:bCs/>
        </w:rPr>
        <w:br/>
      </w:r>
      <w:r w:rsidRPr="00FF715A">
        <w:rPr>
          <w:rFonts w:ascii="Times New Roman" w:hAnsi="Times New Roman" w:cs="Times New Roman"/>
        </w:rPr>
        <w:t xml:space="preserve">od dnia ................................................... do dnia ...........................................................  </w:t>
      </w:r>
    </w:p>
    <w:p w14:paraId="0A61518C" w14:textId="77777777" w:rsidR="00FF715A" w:rsidRPr="00FF715A" w:rsidRDefault="00FF715A" w:rsidP="00FF715A">
      <w:pPr>
        <w:pStyle w:val="Default"/>
        <w:rPr>
          <w:rFonts w:ascii="Times New Roman" w:hAnsi="Times New Roman" w:cs="Times New Roman"/>
        </w:rPr>
      </w:pPr>
    </w:p>
    <w:p w14:paraId="1C10A14C" w14:textId="450E93B7" w:rsidR="008C0654" w:rsidRPr="00FF715A" w:rsidRDefault="00FF715A" w:rsidP="00FF715A">
      <w:pPr>
        <w:pStyle w:val="Default"/>
        <w:rPr>
          <w:rFonts w:ascii="Times New Roman" w:hAnsi="Times New Roman" w:cs="Times New Roman"/>
        </w:rPr>
      </w:pPr>
      <w:r w:rsidRPr="00FF715A">
        <w:rPr>
          <w:rFonts w:ascii="Times New Roman" w:hAnsi="Times New Roman" w:cs="Times New Roman"/>
        </w:rPr>
        <w:t xml:space="preserve">w godzinach od .................................... do </w:t>
      </w:r>
      <w:r>
        <w:rPr>
          <w:rFonts w:ascii="Times New Roman" w:hAnsi="Times New Roman" w:cs="Times New Roman"/>
        </w:rPr>
        <w:t>....................................................................</w:t>
      </w:r>
    </w:p>
    <w:p w14:paraId="7ADAC039" w14:textId="77777777" w:rsidR="00FF715A" w:rsidRPr="0027791A" w:rsidRDefault="00FF715A" w:rsidP="00FF715A">
      <w:pPr>
        <w:spacing w:before="100" w:beforeAutospacing="1" w:after="100" w:afterAutospacing="1"/>
      </w:pPr>
      <w:r w:rsidRPr="00A3166E">
        <w:rPr>
          <w:b/>
          <w:bCs/>
        </w:rPr>
        <w:t>Oświadczenia:</w:t>
      </w:r>
    </w:p>
    <w:p w14:paraId="350D5447" w14:textId="77777777" w:rsidR="00FF715A" w:rsidRPr="0027791A" w:rsidRDefault="00FF715A" w:rsidP="00FF715A">
      <w:pPr>
        <w:jc w:val="both"/>
        <w:rPr>
          <w:color w:val="000000"/>
        </w:rPr>
      </w:pPr>
      <w:r w:rsidRPr="00D73398"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D73398">
        <w:instrText xml:space="preserve"> FORMCHECKBOX </w:instrText>
      </w:r>
      <w:r w:rsidRPr="00D73398">
        <w:fldChar w:fldCharType="separate"/>
      </w:r>
      <w:r w:rsidRPr="00D73398">
        <w:fldChar w:fldCharType="end"/>
      </w:r>
      <w:r w:rsidRPr="00D73398">
        <w:t xml:space="preserve"> Oświadczam, że posiadam aktualne zezwolenie/a na sprzedaż detaliczną ww. rodzajów napojów alkoholowych, wydane na podstawie art. 18 ust. 1 ustawy z dnia 26 października 1982 r. o wychowaniu w trzeźwości i przeciwdziałaniu alkoholizmowi.</w:t>
      </w:r>
    </w:p>
    <w:p w14:paraId="7D9930F1" w14:textId="77777777" w:rsidR="00294B4C" w:rsidRDefault="00294B4C" w:rsidP="00294B4C">
      <w:pPr>
        <w:jc w:val="both"/>
        <w:rPr>
          <w:rFonts w:asciiTheme="minorHAnsi" w:hAnsiTheme="minorHAnsi"/>
          <w:sz w:val="20"/>
          <w:szCs w:val="20"/>
        </w:rPr>
      </w:pPr>
    </w:p>
    <w:p w14:paraId="14DF6D91" w14:textId="4046F7B2" w:rsidR="00294B4C" w:rsidRPr="00294B4C" w:rsidRDefault="00294B4C" w:rsidP="00294B4C">
      <w:pPr>
        <w:jc w:val="both"/>
      </w:pPr>
      <w:r w:rsidRPr="00294B4C">
        <w:t xml:space="preserve">Oświadczam, że w/w impreza: </w:t>
      </w:r>
    </w:p>
    <w:p w14:paraId="3E63829B" w14:textId="604CAD15" w:rsidR="00294B4C" w:rsidRPr="00294B4C" w:rsidRDefault="00294B4C" w:rsidP="00294B4C">
      <w:pPr>
        <w:jc w:val="both"/>
      </w:pPr>
      <w:r w:rsidRPr="00D73398"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D73398">
        <w:instrText xml:space="preserve"> FORMCHECKBOX </w:instrText>
      </w:r>
      <w:r w:rsidRPr="00D73398">
        <w:fldChar w:fldCharType="separate"/>
      </w:r>
      <w:r w:rsidRPr="00D73398">
        <w:fldChar w:fldCharType="end"/>
      </w:r>
      <w:r w:rsidRPr="00D73398">
        <w:t xml:space="preserve"> </w:t>
      </w:r>
      <w:r w:rsidRPr="00294B4C">
        <w:t>podlega przepisom ustawy z dnia 20 marca 2009 r. o bezpieczeństwie imprez masowych (Dz. U. z 20</w:t>
      </w:r>
      <w:r w:rsidR="00F75F05">
        <w:t>22</w:t>
      </w:r>
      <w:r w:rsidRPr="00294B4C">
        <w:t xml:space="preserve"> r., poz. 1</w:t>
      </w:r>
      <w:r w:rsidR="00F75F05">
        <w:t>466</w:t>
      </w:r>
      <w:r w:rsidRPr="00294B4C">
        <w:t xml:space="preserve"> z </w:t>
      </w:r>
      <w:proofErr w:type="spellStart"/>
      <w:r w:rsidR="00F75F05">
        <w:t>późn</w:t>
      </w:r>
      <w:proofErr w:type="spellEnd"/>
      <w:r w:rsidR="00F75F05">
        <w:t xml:space="preserve">. </w:t>
      </w:r>
      <w:r w:rsidRPr="00294B4C">
        <w:t>zm</w:t>
      </w:r>
      <w:r w:rsidR="00F75F05">
        <w:t>.</w:t>
      </w:r>
      <w:r w:rsidRPr="00294B4C">
        <w:t xml:space="preserve">) </w:t>
      </w:r>
    </w:p>
    <w:p w14:paraId="3BF9BFD6" w14:textId="330EE062" w:rsidR="00992867" w:rsidRPr="00294B4C" w:rsidRDefault="00294B4C" w:rsidP="00294B4C">
      <w:pPr>
        <w:jc w:val="both"/>
      </w:pPr>
      <w:r w:rsidRPr="00D73398"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D73398">
        <w:instrText xml:space="preserve"> FORMCHECKBOX </w:instrText>
      </w:r>
      <w:r w:rsidRPr="00D73398">
        <w:fldChar w:fldCharType="separate"/>
      </w:r>
      <w:r w:rsidRPr="00D73398">
        <w:fldChar w:fldCharType="end"/>
      </w:r>
      <w:r w:rsidRPr="00D73398">
        <w:t xml:space="preserve"> </w:t>
      </w:r>
      <w:r w:rsidRPr="00294B4C">
        <w:t>nie podlega przepisom ustawy z dnia 20 marca 2009 r. o bezpieczeństwie imprez masowych (Dz. U. z 20</w:t>
      </w:r>
      <w:r w:rsidR="00F75F05">
        <w:t>22</w:t>
      </w:r>
      <w:r w:rsidRPr="00294B4C">
        <w:t> r., poz. 1</w:t>
      </w:r>
      <w:r w:rsidR="00F75F05">
        <w:t xml:space="preserve">466 </w:t>
      </w:r>
      <w:r w:rsidRPr="00294B4C">
        <w:t xml:space="preserve">z </w:t>
      </w:r>
      <w:proofErr w:type="spellStart"/>
      <w:r w:rsidR="00F75F05">
        <w:t>późn</w:t>
      </w:r>
      <w:proofErr w:type="spellEnd"/>
      <w:r w:rsidR="00F75F05">
        <w:t>. zm.</w:t>
      </w:r>
      <w:r w:rsidRPr="00294B4C">
        <w:t>)</w:t>
      </w:r>
    </w:p>
    <w:p w14:paraId="77415792" w14:textId="078EE6F5" w:rsidR="00992867" w:rsidRDefault="00992867" w:rsidP="006E4937">
      <w:pPr>
        <w:rPr>
          <w:rFonts w:asciiTheme="minorHAnsi" w:hAnsiTheme="minorHAnsi"/>
        </w:rPr>
      </w:pPr>
    </w:p>
    <w:p w14:paraId="103F0A3E" w14:textId="77777777" w:rsidR="00294B4C" w:rsidRDefault="00294B4C" w:rsidP="006E4937">
      <w:pPr>
        <w:rPr>
          <w:rFonts w:asciiTheme="minorHAnsi" w:hAnsiTheme="minorHAnsi"/>
        </w:rPr>
      </w:pPr>
    </w:p>
    <w:p w14:paraId="1F77991B" w14:textId="77777777" w:rsidR="00E63375" w:rsidRPr="00294B4C" w:rsidRDefault="00E63375" w:rsidP="00E63375">
      <w:pPr>
        <w:ind w:left="4956" w:firstLine="708"/>
        <w:jc w:val="both"/>
        <w:rPr>
          <w:sz w:val="20"/>
        </w:rPr>
      </w:pPr>
      <w:r w:rsidRPr="00294B4C">
        <w:rPr>
          <w:sz w:val="20"/>
          <w:szCs w:val="20"/>
        </w:rPr>
        <w:t>................................................................</w:t>
      </w:r>
      <w:r w:rsidRPr="00294B4C">
        <w:rPr>
          <w:sz w:val="20"/>
        </w:rPr>
        <w:t xml:space="preserve"> </w:t>
      </w:r>
    </w:p>
    <w:p w14:paraId="4A397062" w14:textId="77777777" w:rsidR="00E63375" w:rsidRPr="00294B4C" w:rsidRDefault="00E63375" w:rsidP="00E63375">
      <w:pPr>
        <w:ind w:left="6372"/>
        <w:jc w:val="both"/>
        <w:rPr>
          <w:sz w:val="20"/>
        </w:rPr>
      </w:pPr>
      <w:r w:rsidRPr="00294B4C">
        <w:rPr>
          <w:sz w:val="20"/>
        </w:rPr>
        <w:t xml:space="preserve">podpis  przedsiębiorcy                    </w:t>
      </w:r>
    </w:p>
    <w:p w14:paraId="203B427C" w14:textId="547D3C4A" w:rsidR="00FF715A" w:rsidRPr="00FF715A" w:rsidRDefault="00FF715A" w:rsidP="00FF715A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F715A">
        <w:rPr>
          <w:rFonts w:ascii="Times New Roman" w:hAnsi="Times New Roman" w:cs="Times New Roman"/>
          <w:b/>
          <w:bCs/>
          <w:sz w:val="20"/>
          <w:szCs w:val="20"/>
        </w:rPr>
        <w:lastRenderedPageBreak/>
        <w:t>INFORMACJE:</w:t>
      </w:r>
    </w:p>
    <w:p w14:paraId="3DF7EF3E" w14:textId="77777777" w:rsidR="00FF715A" w:rsidRDefault="00FF715A" w:rsidP="00FF715A">
      <w:pPr>
        <w:pStyle w:val="Default"/>
      </w:pPr>
    </w:p>
    <w:p w14:paraId="42FC9C42" w14:textId="77777777" w:rsidR="00FF715A" w:rsidRDefault="00FF715A" w:rsidP="00FF715A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715A">
        <w:rPr>
          <w:rFonts w:ascii="Times New Roman" w:hAnsi="Times New Roman" w:cs="Times New Roman"/>
          <w:sz w:val="18"/>
          <w:szCs w:val="18"/>
        </w:rPr>
        <w:t xml:space="preserve">Wniosek należy złożyć </w:t>
      </w:r>
      <w:r w:rsidRPr="00FF715A">
        <w:rPr>
          <w:rFonts w:ascii="Times New Roman" w:hAnsi="Times New Roman" w:cs="Times New Roman"/>
          <w:b/>
          <w:bCs/>
          <w:sz w:val="18"/>
          <w:szCs w:val="18"/>
        </w:rPr>
        <w:t xml:space="preserve">najpóźniej na 7 dni </w:t>
      </w:r>
      <w:r w:rsidRPr="00FF715A">
        <w:rPr>
          <w:rFonts w:ascii="Times New Roman" w:hAnsi="Times New Roman" w:cs="Times New Roman"/>
          <w:sz w:val="18"/>
          <w:szCs w:val="18"/>
        </w:rPr>
        <w:t xml:space="preserve">przed planowanym terminem imprezy. </w:t>
      </w:r>
    </w:p>
    <w:p w14:paraId="4EADD466" w14:textId="3EBBD9C3" w:rsidR="00FF715A" w:rsidRDefault="00FF715A" w:rsidP="00FF715A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715A">
        <w:rPr>
          <w:rFonts w:ascii="Times New Roman" w:hAnsi="Times New Roman" w:cs="Times New Roman"/>
          <w:sz w:val="18"/>
          <w:szCs w:val="18"/>
        </w:rPr>
        <w:t xml:space="preserve">Wniosek niekompletny i nieuzupełniony w terminie </w:t>
      </w:r>
      <w:r w:rsidRPr="00FF715A">
        <w:rPr>
          <w:rFonts w:ascii="Times New Roman" w:hAnsi="Times New Roman" w:cs="Times New Roman"/>
          <w:b/>
          <w:bCs/>
          <w:sz w:val="18"/>
          <w:szCs w:val="18"/>
        </w:rPr>
        <w:t xml:space="preserve">7 dni </w:t>
      </w:r>
      <w:r w:rsidRPr="00FF715A">
        <w:rPr>
          <w:rFonts w:ascii="Times New Roman" w:hAnsi="Times New Roman" w:cs="Times New Roman"/>
          <w:sz w:val="18"/>
          <w:szCs w:val="18"/>
        </w:rPr>
        <w:t>od doręczenia wezwania, zostanie pozostawiony bez rozpoznania</w:t>
      </w:r>
      <w:r w:rsidR="00F75F05">
        <w:rPr>
          <w:rFonts w:ascii="Times New Roman" w:hAnsi="Times New Roman" w:cs="Times New Roman"/>
          <w:sz w:val="18"/>
          <w:szCs w:val="18"/>
        </w:rPr>
        <w:t xml:space="preserve"> </w:t>
      </w:r>
      <w:r w:rsidRPr="00FF715A">
        <w:rPr>
          <w:rFonts w:ascii="Times New Roman" w:hAnsi="Times New Roman" w:cs="Times New Roman"/>
          <w:sz w:val="18"/>
          <w:szCs w:val="18"/>
        </w:rPr>
        <w:t>-</w:t>
      </w:r>
      <w:r w:rsidR="00F75F05">
        <w:rPr>
          <w:rFonts w:ascii="Times New Roman" w:hAnsi="Times New Roman" w:cs="Times New Roman"/>
          <w:sz w:val="18"/>
          <w:szCs w:val="18"/>
        </w:rPr>
        <w:t xml:space="preserve"> </w:t>
      </w:r>
      <w:r w:rsidRPr="00FF715A">
        <w:rPr>
          <w:rFonts w:ascii="Times New Roman" w:hAnsi="Times New Roman" w:cs="Times New Roman"/>
          <w:i/>
          <w:iCs/>
          <w:sz w:val="18"/>
          <w:szCs w:val="18"/>
        </w:rPr>
        <w:t xml:space="preserve">podstawa prawa: art. 64 § 2 ustawy z dnia 14 czerwca 1960 r. Kodeks postępowania administracyjnego </w:t>
      </w:r>
    </w:p>
    <w:p w14:paraId="61AB7444" w14:textId="77777777" w:rsidR="00FF715A" w:rsidRDefault="00FF715A" w:rsidP="00FF715A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715A">
        <w:rPr>
          <w:rFonts w:ascii="Times New Roman" w:hAnsi="Times New Roman" w:cs="Times New Roman"/>
          <w:sz w:val="18"/>
          <w:szCs w:val="18"/>
        </w:rPr>
        <w:t xml:space="preserve">Jednorazowe zezwolenie na sprzedaż napojów alkoholowych może być wydane przedsiębiorcy posiadającemu zezwolenia na sprzedaż napojów alkoholowych oraz jednostkom Ochotniczych Straży Pożarnych. </w:t>
      </w:r>
    </w:p>
    <w:p w14:paraId="3F8F27D8" w14:textId="77777777" w:rsidR="00FF715A" w:rsidRDefault="00FF715A" w:rsidP="00FF715A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715A">
        <w:rPr>
          <w:rFonts w:ascii="Times New Roman" w:hAnsi="Times New Roman" w:cs="Times New Roman"/>
          <w:sz w:val="18"/>
          <w:szCs w:val="18"/>
        </w:rPr>
        <w:t xml:space="preserve">Na podstawie jednorazowych zezwoleń na sprzedaż napojów alkoholowych może się odbywać, zgodnie z art. 8a. ustawy o bezpieczeństwie imprez masowych, sprzedaż i podawanie napojów alkoholowych podczas imprez masowych (z wyjątkiem imprez masowych podwyższonego ryzyka). Podczas tych imprez może być prowadzona sprzedaż i podawanie napojów alkoholowych, </w:t>
      </w:r>
      <w:r w:rsidRPr="00FF715A">
        <w:rPr>
          <w:rFonts w:ascii="Times New Roman" w:hAnsi="Times New Roman" w:cs="Times New Roman"/>
          <w:b/>
          <w:bCs/>
          <w:sz w:val="18"/>
          <w:szCs w:val="18"/>
        </w:rPr>
        <w:t>wyłącznie o zawartości do 3,5% alkoholu</w:t>
      </w:r>
      <w:r w:rsidRPr="00FF715A">
        <w:rPr>
          <w:rFonts w:ascii="Times New Roman" w:hAnsi="Times New Roman" w:cs="Times New Roman"/>
          <w:sz w:val="18"/>
          <w:szCs w:val="18"/>
        </w:rPr>
        <w:t xml:space="preserve">. Sprzedaż i podawanie napojów alkoholowych mogą się odbywać wyłącznie w miejscach do tego wyznaczonych przez organizatora imprezy. </w:t>
      </w:r>
    </w:p>
    <w:p w14:paraId="60C4D250" w14:textId="77777777" w:rsidR="00FF715A" w:rsidRDefault="00FF715A" w:rsidP="00FF715A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715A">
        <w:rPr>
          <w:rFonts w:ascii="Times New Roman" w:hAnsi="Times New Roman" w:cs="Times New Roman"/>
          <w:sz w:val="18"/>
          <w:szCs w:val="18"/>
        </w:rPr>
        <w:t xml:space="preserve">Jednorazowe zezwolenie na sprzedaż napojów alkoholowych wydawane jest na okres do </w:t>
      </w:r>
      <w:r w:rsidRPr="00FF715A">
        <w:rPr>
          <w:rFonts w:ascii="Times New Roman" w:hAnsi="Times New Roman" w:cs="Times New Roman"/>
          <w:b/>
          <w:bCs/>
          <w:sz w:val="18"/>
          <w:szCs w:val="18"/>
        </w:rPr>
        <w:t>2 dni</w:t>
      </w:r>
      <w:r w:rsidRPr="00FF715A">
        <w:rPr>
          <w:rFonts w:ascii="Times New Roman" w:hAnsi="Times New Roman" w:cs="Times New Roman"/>
          <w:sz w:val="18"/>
          <w:szCs w:val="18"/>
        </w:rPr>
        <w:t xml:space="preserve">. </w:t>
      </w:r>
    </w:p>
    <w:p w14:paraId="65DF1A84" w14:textId="77777777" w:rsidR="00FF715A" w:rsidRDefault="00FF715A" w:rsidP="00F75F05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715A">
        <w:rPr>
          <w:rFonts w:ascii="Times New Roman" w:hAnsi="Times New Roman" w:cs="Times New Roman"/>
          <w:sz w:val="18"/>
          <w:szCs w:val="18"/>
        </w:rPr>
        <w:t xml:space="preserve">Sprzedaż napojów alkoholowych na podstawie otrzymanego zezwolenia nie może być prowadzona w miejscu innym niż wskazane we wniosku. </w:t>
      </w:r>
    </w:p>
    <w:p w14:paraId="7CC15F76" w14:textId="45359BD5" w:rsidR="00FF715A" w:rsidRPr="00FF715A" w:rsidRDefault="00FF715A" w:rsidP="00F75F05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715A">
        <w:rPr>
          <w:rFonts w:ascii="Times New Roman" w:hAnsi="Times New Roman" w:cs="Times New Roman"/>
          <w:sz w:val="18"/>
          <w:szCs w:val="18"/>
        </w:rPr>
        <w:t xml:space="preserve">Opłata za </w:t>
      </w:r>
      <w:r w:rsidRPr="00FF715A">
        <w:rPr>
          <w:rFonts w:ascii="Times New Roman" w:hAnsi="Times New Roman" w:cs="Times New Roman"/>
          <w:b/>
          <w:bCs/>
          <w:sz w:val="18"/>
          <w:szCs w:val="18"/>
        </w:rPr>
        <w:t xml:space="preserve">jednorazowe </w:t>
      </w:r>
      <w:r w:rsidRPr="00FF715A">
        <w:rPr>
          <w:rFonts w:ascii="Times New Roman" w:hAnsi="Times New Roman" w:cs="Times New Roman"/>
          <w:sz w:val="18"/>
          <w:szCs w:val="18"/>
        </w:rPr>
        <w:t xml:space="preserve">zezwolenie na sprzedaż napojów alkoholowych </w:t>
      </w:r>
      <w:r w:rsidRPr="00FF715A">
        <w:rPr>
          <w:rFonts w:ascii="Times New Roman" w:hAnsi="Times New Roman" w:cs="Times New Roman"/>
          <w:i/>
          <w:iCs/>
          <w:sz w:val="18"/>
          <w:szCs w:val="18"/>
        </w:rPr>
        <w:t>– podstawa prawna : art. 18</w:t>
      </w:r>
      <w:r w:rsidRPr="00FF715A">
        <w:rPr>
          <w:rFonts w:ascii="Times New Roman" w:hAnsi="Times New Roman" w:cs="Times New Roman"/>
          <w:i/>
          <w:iCs/>
          <w:position w:val="6"/>
          <w:sz w:val="18"/>
          <w:szCs w:val="18"/>
          <w:vertAlign w:val="superscript"/>
        </w:rPr>
        <w:t xml:space="preserve">1 </w:t>
      </w:r>
      <w:r w:rsidRPr="00FF715A">
        <w:rPr>
          <w:rFonts w:ascii="Times New Roman" w:hAnsi="Times New Roman" w:cs="Times New Roman"/>
          <w:i/>
          <w:iCs/>
          <w:sz w:val="18"/>
          <w:szCs w:val="18"/>
        </w:rPr>
        <w:t>ust. 3 ustawy z dnia 26 października 1982 r. o wychowaniu w trzeźwości i przeciwdziałaniu alkoholizmowi</w:t>
      </w:r>
      <w:r>
        <w:rPr>
          <w:rFonts w:ascii="Times New Roman" w:hAnsi="Times New Roman" w:cs="Times New Roman"/>
          <w:i/>
          <w:iCs/>
          <w:sz w:val="18"/>
          <w:szCs w:val="18"/>
        </w:rPr>
        <w:t>:</w:t>
      </w:r>
    </w:p>
    <w:p w14:paraId="60B3BF96" w14:textId="5ACAD33E" w:rsidR="00FF715A" w:rsidRDefault="00FF715A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  <w:r w:rsidRPr="00FF715A">
        <w:rPr>
          <w:sz w:val="18"/>
          <w:szCs w:val="18"/>
        </w:rPr>
        <w:t>-</w:t>
      </w:r>
      <w:r>
        <w:rPr>
          <w:sz w:val="18"/>
          <w:szCs w:val="18"/>
        </w:rPr>
        <w:t xml:space="preserve"> </w:t>
      </w:r>
      <w:r w:rsidRPr="00FF715A">
        <w:rPr>
          <w:sz w:val="18"/>
          <w:szCs w:val="18"/>
        </w:rPr>
        <w:t xml:space="preserve">za zezwolenie typu </w:t>
      </w:r>
      <w:r w:rsidRPr="00FF715A">
        <w:rPr>
          <w:b/>
          <w:bCs/>
          <w:sz w:val="18"/>
          <w:szCs w:val="18"/>
        </w:rPr>
        <w:t>A -</w:t>
      </w:r>
      <w:r w:rsidRPr="00FF715A">
        <w:rPr>
          <w:sz w:val="18"/>
          <w:szCs w:val="18"/>
        </w:rPr>
        <w:t xml:space="preserve">napoje zawierające do 4,5% alkoholu i piwo </w:t>
      </w:r>
      <w:r w:rsidRPr="00FF715A">
        <w:rPr>
          <w:b/>
          <w:bCs/>
          <w:sz w:val="18"/>
          <w:szCs w:val="18"/>
        </w:rPr>
        <w:t>– 43,75 zł</w:t>
      </w:r>
      <w:r>
        <w:rPr>
          <w:b/>
          <w:bCs/>
          <w:sz w:val="18"/>
          <w:szCs w:val="18"/>
        </w:rPr>
        <w:t>,</w:t>
      </w:r>
    </w:p>
    <w:p w14:paraId="5848C104" w14:textId="6D2B0BB7" w:rsidR="00FF715A" w:rsidRDefault="00FF715A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  <w:r w:rsidRPr="00FF715A">
        <w:rPr>
          <w:sz w:val="18"/>
          <w:szCs w:val="18"/>
        </w:rPr>
        <w:t>-</w:t>
      </w:r>
      <w:r>
        <w:rPr>
          <w:sz w:val="18"/>
          <w:szCs w:val="18"/>
        </w:rPr>
        <w:t xml:space="preserve"> </w:t>
      </w:r>
      <w:r w:rsidRPr="00FF715A">
        <w:rPr>
          <w:sz w:val="18"/>
          <w:szCs w:val="18"/>
        </w:rPr>
        <w:t xml:space="preserve">za zezwolenie typu </w:t>
      </w:r>
      <w:r w:rsidRPr="00FF715A">
        <w:rPr>
          <w:b/>
          <w:bCs/>
          <w:sz w:val="18"/>
          <w:szCs w:val="18"/>
        </w:rPr>
        <w:t>B -</w:t>
      </w:r>
      <w:r w:rsidRPr="00FF715A">
        <w:rPr>
          <w:sz w:val="18"/>
          <w:szCs w:val="18"/>
        </w:rPr>
        <w:t xml:space="preserve">napoje zawierające powyżej 4,5% do 18% alkoholu </w:t>
      </w:r>
      <w:r w:rsidRPr="00FF715A">
        <w:rPr>
          <w:i/>
          <w:iCs/>
          <w:sz w:val="18"/>
          <w:szCs w:val="18"/>
        </w:rPr>
        <w:t xml:space="preserve">(z wyjątkiem piwa) </w:t>
      </w:r>
      <w:r w:rsidRPr="00FF715A">
        <w:rPr>
          <w:b/>
          <w:bCs/>
          <w:sz w:val="18"/>
          <w:szCs w:val="18"/>
        </w:rPr>
        <w:t>– 43,75 zł</w:t>
      </w:r>
      <w:r>
        <w:rPr>
          <w:b/>
          <w:bCs/>
          <w:sz w:val="18"/>
          <w:szCs w:val="18"/>
        </w:rPr>
        <w:t>,</w:t>
      </w:r>
    </w:p>
    <w:p w14:paraId="24B25220" w14:textId="6E8A2DB0" w:rsidR="00FF715A" w:rsidRDefault="00FF715A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  <w:r w:rsidRPr="00FF715A">
        <w:rPr>
          <w:sz w:val="18"/>
          <w:szCs w:val="18"/>
        </w:rPr>
        <w:t>-</w:t>
      </w:r>
      <w:r>
        <w:rPr>
          <w:sz w:val="18"/>
          <w:szCs w:val="18"/>
        </w:rPr>
        <w:t xml:space="preserve"> </w:t>
      </w:r>
      <w:r w:rsidRPr="00FF715A">
        <w:rPr>
          <w:sz w:val="18"/>
          <w:szCs w:val="18"/>
        </w:rPr>
        <w:t xml:space="preserve">za zezwolenie typu </w:t>
      </w:r>
      <w:r w:rsidRPr="00FF715A">
        <w:rPr>
          <w:b/>
          <w:bCs/>
          <w:sz w:val="18"/>
          <w:szCs w:val="18"/>
        </w:rPr>
        <w:t>C -</w:t>
      </w:r>
      <w:r w:rsidRPr="00FF715A">
        <w:rPr>
          <w:sz w:val="18"/>
          <w:szCs w:val="18"/>
        </w:rPr>
        <w:t>napoje zawierające powyżej 18% alkoholu -</w:t>
      </w:r>
      <w:r w:rsidRPr="00FF715A">
        <w:rPr>
          <w:b/>
          <w:bCs/>
          <w:sz w:val="18"/>
          <w:szCs w:val="18"/>
        </w:rPr>
        <w:t>175 zł.</w:t>
      </w:r>
    </w:p>
    <w:p w14:paraId="4607B64B" w14:textId="30E930BE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7CFFA629" w14:textId="4468ABEB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7E983E71" w14:textId="31A080B8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7576DC7F" w14:textId="6BF5E32E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53193D0B" w14:textId="0A47A70A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79DFEE84" w14:textId="1ECE2D86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66B532FC" w14:textId="5071EE6C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3DD48F42" w14:textId="1E88B1A4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7D13B22C" w14:textId="77A73AC4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658669E9" w14:textId="709A0175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5F36E255" w14:textId="5795C865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2835ABA7" w14:textId="2E06DACB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58046F44" w14:textId="3D2D7585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140245C9" w14:textId="363BFB06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3619E833" w14:textId="1AEDD042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305B44C0" w14:textId="38694C3F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3A9EE634" w14:textId="7CF22025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6FC821AD" w14:textId="6BC0DBF6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60C35EC8" w14:textId="42180695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2EC1597F" w14:textId="4A932F08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0B803434" w14:textId="505F70C0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787568FD" w14:textId="4B4999AF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6199BE71" w14:textId="622BD628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0C82948F" w14:textId="77777777" w:rsidR="00C30F36" w:rsidRDefault="00C30F36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2B61AD39" w14:textId="77777777" w:rsidR="00C30F36" w:rsidRDefault="00C30F36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46C3A5F5" w14:textId="5AC27148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5D914802" w14:textId="29844B7F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535107A6" w14:textId="669F5434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7FDCD6CC" w14:textId="562948BE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08D88BF3" w14:textId="7BAE6BA4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6D647B9F" w14:textId="42E76525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45B81E13" w14:textId="73FAEEF5" w:rsidR="00294B4C" w:rsidRDefault="00294B4C" w:rsidP="00294B4C">
      <w:pPr>
        <w:pStyle w:val="NormalnyWeb"/>
        <w:jc w:val="both"/>
        <w:rPr>
          <w:b/>
          <w:bCs/>
          <w:sz w:val="18"/>
          <w:szCs w:val="18"/>
        </w:rPr>
      </w:pPr>
      <w:r w:rsidRPr="00315B4F">
        <w:rPr>
          <w:bCs/>
          <w:iCs/>
          <w:sz w:val="18"/>
          <w:szCs w:val="18"/>
        </w:rPr>
        <w:t>W UM</w:t>
      </w:r>
      <w:r>
        <w:rPr>
          <w:bCs/>
          <w:iCs/>
          <w:sz w:val="18"/>
          <w:szCs w:val="18"/>
        </w:rPr>
        <w:t xml:space="preserve"> w</w:t>
      </w:r>
      <w:r w:rsidRPr="00315B4F">
        <w:rPr>
          <w:bCs/>
          <w:iCs/>
          <w:sz w:val="18"/>
          <w:szCs w:val="18"/>
        </w:rPr>
        <w:t xml:space="preserve"> Debrzn</w:t>
      </w:r>
      <w:r>
        <w:rPr>
          <w:bCs/>
          <w:iCs/>
          <w:sz w:val="18"/>
          <w:szCs w:val="18"/>
        </w:rPr>
        <w:t>ie</w:t>
      </w:r>
      <w:r w:rsidRPr="00315B4F">
        <w:rPr>
          <w:bCs/>
          <w:iCs/>
          <w:sz w:val="18"/>
          <w:szCs w:val="18"/>
        </w:rPr>
        <w:t xml:space="preserve"> wyznaczono Inspektora Ochrony Danych, z którym może się Pani/Pana skontaktować w sprawach ochrony i przetwarzania danych osobowych pod adresem </w:t>
      </w:r>
      <w:hyperlink r:id="rId8" w:history="1">
        <w:r w:rsidR="00BF3AA5" w:rsidRPr="00F7477C">
          <w:rPr>
            <w:rStyle w:val="Hipercze"/>
            <w:bCs/>
            <w:iCs/>
            <w:sz w:val="16"/>
            <w:szCs w:val="16"/>
          </w:rPr>
          <w:t>biuro@iod</w:t>
        </w:r>
        <w:r w:rsidR="00BF3AA5">
          <w:rPr>
            <w:rStyle w:val="Hipercze"/>
            <w:bCs/>
            <w:iCs/>
            <w:sz w:val="16"/>
            <w:szCs w:val="16"/>
          </w:rPr>
          <w:t>o</w:t>
        </w:r>
        <w:r w:rsidR="00BF3AA5" w:rsidRPr="00F7477C">
          <w:rPr>
            <w:rStyle w:val="Hipercze"/>
            <w:bCs/>
            <w:iCs/>
            <w:sz w:val="16"/>
            <w:szCs w:val="16"/>
          </w:rPr>
          <w:t>pila.pl</w:t>
        </w:r>
      </w:hyperlink>
      <w:r w:rsidR="00BF3AA5">
        <w:t xml:space="preserve"> </w:t>
      </w:r>
      <w:r w:rsidRPr="00315B4F">
        <w:rPr>
          <w:bCs/>
          <w:iCs/>
          <w:sz w:val="18"/>
          <w:szCs w:val="18"/>
        </w:rPr>
        <w:t xml:space="preserve">lub pisemnie na adres naszej siedziby. Jako administrator będziemy przetwarzać Pani/Pana dane osobowe w celu udzielenia Pani/Panu odpowiedzi na skierowany do nas wniosek/pismo, prowadzenia ewidencji nadawców i adresatów korespondencji z/do UM </w:t>
      </w:r>
      <w:r>
        <w:rPr>
          <w:bCs/>
          <w:iCs/>
          <w:sz w:val="18"/>
          <w:szCs w:val="18"/>
        </w:rPr>
        <w:t xml:space="preserve">w </w:t>
      </w:r>
      <w:r w:rsidRPr="00315B4F">
        <w:rPr>
          <w:bCs/>
          <w:iCs/>
          <w:sz w:val="18"/>
          <w:szCs w:val="18"/>
        </w:rPr>
        <w:t>Debrzn</w:t>
      </w:r>
      <w:r>
        <w:rPr>
          <w:bCs/>
          <w:iCs/>
          <w:sz w:val="18"/>
          <w:szCs w:val="18"/>
        </w:rPr>
        <w:t>ie</w:t>
      </w:r>
      <w:r w:rsidRPr="00315B4F">
        <w:rPr>
          <w:bCs/>
          <w:iCs/>
          <w:sz w:val="18"/>
          <w:szCs w:val="18"/>
        </w:rPr>
        <w:t xml:space="preserve"> i archiwizacji dokumentacji.</w:t>
      </w:r>
      <w:r>
        <w:rPr>
          <w:bCs/>
          <w:iCs/>
          <w:sz w:val="18"/>
          <w:szCs w:val="18"/>
        </w:rPr>
        <w:t xml:space="preserve"> </w:t>
      </w:r>
      <w:r w:rsidRPr="00315B4F">
        <w:rPr>
          <w:bCs/>
          <w:iCs/>
          <w:sz w:val="18"/>
          <w:szCs w:val="18"/>
        </w:rPr>
        <w:t>Przetwarzanie Pani/Pana danych osobowych jest zgodne z prawem ponieważ jest niezbędne do wypełnienia nałożonego na nas obowiązku udzielania odpowiedzi na kierowaną do nas korespondencję, obowiązku prowadzenia ewidencji korespondencji i archiwizacji dokumentacji (podstawa prawna art. 6 ust. 1 lit. c RODO).</w:t>
      </w:r>
    </w:p>
    <w:p w14:paraId="4FF919F9" w14:textId="22664BBC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497442D0" w14:textId="0C340566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3805F3E0" w14:textId="77777777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4D1B7C77" w14:textId="3282B839" w:rsidR="00294B4C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b/>
          <w:bCs/>
          <w:sz w:val="18"/>
          <w:szCs w:val="18"/>
        </w:rPr>
      </w:pPr>
    </w:p>
    <w:p w14:paraId="1090002A" w14:textId="77777777" w:rsidR="00294B4C" w:rsidRDefault="00294B4C" w:rsidP="00294B4C">
      <w:pPr>
        <w:spacing w:before="120"/>
        <w:jc w:val="both"/>
        <w:rPr>
          <w:bCs/>
          <w:sz w:val="18"/>
          <w:szCs w:val="18"/>
        </w:rPr>
      </w:pPr>
      <w:r w:rsidRPr="00EA5656">
        <w:rPr>
          <w:rFonts w:eastAsiaTheme="minorHAnsi"/>
          <w:sz w:val="18"/>
          <w:szCs w:val="18"/>
          <w:lang w:eastAsia="en-US"/>
        </w:rPr>
        <w:t xml:space="preserve">Na podstawie z art. 6 ust. 1 lit a. </w:t>
      </w:r>
      <w:r w:rsidRPr="00EA5656">
        <w:rPr>
          <w:bCs/>
          <w:sz w:val="18"/>
          <w:szCs w:val="18"/>
        </w:rPr>
        <w:t xml:space="preserve">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</w:t>
      </w:r>
      <w:r>
        <w:rPr>
          <w:rFonts w:eastAsiaTheme="minorHAnsi"/>
          <w:sz w:val="18"/>
          <w:szCs w:val="18"/>
          <w:lang w:eastAsia="en-US"/>
        </w:rPr>
        <w:t xml:space="preserve"> </w:t>
      </w:r>
      <w:r w:rsidRPr="00EA5656">
        <w:rPr>
          <w:rFonts w:eastAsiaTheme="minorHAnsi"/>
          <w:sz w:val="18"/>
          <w:szCs w:val="18"/>
          <w:lang w:eastAsia="en-US"/>
        </w:rPr>
        <w:t xml:space="preserve">wyrażam zgodę na przetwarzanie moich danych osobowych przez </w:t>
      </w:r>
      <w:r>
        <w:rPr>
          <w:rFonts w:eastAsiaTheme="minorHAnsi"/>
          <w:sz w:val="18"/>
          <w:szCs w:val="18"/>
          <w:lang w:eastAsia="en-US"/>
        </w:rPr>
        <w:t xml:space="preserve">Urząd Miejski w Debrznie </w:t>
      </w:r>
      <w:r w:rsidRPr="00EA5656">
        <w:rPr>
          <w:bCs/>
          <w:sz w:val="18"/>
          <w:szCs w:val="18"/>
        </w:rPr>
        <w:t>w zakresie</w:t>
      </w:r>
      <w:r>
        <w:rPr>
          <w:bCs/>
          <w:sz w:val="18"/>
          <w:szCs w:val="18"/>
        </w:rPr>
        <w:t>:</w:t>
      </w:r>
      <w:r w:rsidRPr="00EA5656"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 xml:space="preserve">nr telefonu, </w:t>
      </w:r>
      <w:r w:rsidRPr="00EA5656">
        <w:rPr>
          <w:rFonts w:eastAsiaTheme="minorHAnsi"/>
          <w:sz w:val="18"/>
          <w:szCs w:val="18"/>
          <w:lang w:eastAsia="en-US"/>
        </w:rPr>
        <w:t>w celu</w:t>
      </w:r>
      <w:r w:rsidRPr="00EA5656">
        <w:rPr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przekazywania przez Urząd istotnych informacji związanych z prowadzonym postępowaniem</w:t>
      </w:r>
      <w:r w:rsidRPr="00EA5656">
        <w:rPr>
          <w:bCs/>
          <w:sz w:val="18"/>
          <w:szCs w:val="18"/>
        </w:rPr>
        <w:t>.</w:t>
      </w:r>
    </w:p>
    <w:p w14:paraId="5BE23820" w14:textId="77777777" w:rsidR="00294B4C" w:rsidRPr="00FF715A" w:rsidRDefault="00294B4C" w:rsidP="00FF715A">
      <w:pPr>
        <w:pStyle w:val="NormalnyWeb"/>
        <w:spacing w:before="0" w:beforeAutospacing="0" w:after="0" w:afterAutospacing="0"/>
        <w:ind w:left="709"/>
        <w:jc w:val="both"/>
        <w:rPr>
          <w:sz w:val="20"/>
        </w:rPr>
      </w:pPr>
    </w:p>
    <w:sectPr w:rsidR="00294B4C" w:rsidRPr="00FF715A" w:rsidSect="00037D59">
      <w:footerReference w:type="even" r:id="rId9"/>
      <w:footerReference w:type="default" r:id="rId10"/>
      <w:pgSz w:w="11906" w:h="16838"/>
      <w:pgMar w:top="567" w:right="1417" w:bottom="899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A0D4C" w14:textId="77777777" w:rsidR="00D46402" w:rsidRDefault="00D46402">
      <w:r>
        <w:separator/>
      </w:r>
    </w:p>
  </w:endnote>
  <w:endnote w:type="continuationSeparator" w:id="0">
    <w:p w14:paraId="4FABFC85" w14:textId="77777777" w:rsidR="00D46402" w:rsidRDefault="00D46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D48D2" w14:textId="46A4829C" w:rsidR="008169BD" w:rsidRDefault="00482F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169B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B4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9F8EA8" w14:textId="77777777" w:rsidR="008169BD" w:rsidRDefault="008169B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223D3" w14:textId="4C30D398" w:rsidR="00AD002F" w:rsidRPr="00294B4C" w:rsidRDefault="00294B4C" w:rsidP="00294B4C">
    <w:pPr>
      <w:pStyle w:val="Tekstpodstawowywcity"/>
      <w:ind w:left="0"/>
      <w:jc w:val="both"/>
      <w:rPr>
        <w:rFonts w:asciiTheme="minorHAnsi" w:hAnsiTheme="minorHAnsi"/>
        <w:sz w:val="20"/>
      </w:rPr>
    </w:pPr>
    <w:r w:rsidRPr="003008D6">
      <w:rPr>
        <w:rFonts w:asciiTheme="minorHAnsi" w:hAnsiTheme="minorHAnsi"/>
        <w:sz w:val="20"/>
        <w:szCs w:val="20"/>
      </w:rPr>
      <w:t>*   właściwe zaznaczyć</w:t>
    </w:r>
    <w:r>
      <w:rPr>
        <w:rFonts w:asciiTheme="minorHAnsi" w:hAnsiTheme="minorHAnsi"/>
        <w:sz w:val="20"/>
      </w:rPr>
      <w:t xml:space="preserve">                                                                                        </w:t>
    </w:r>
    <w:r w:rsidR="00AD002F" w:rsidRPr="00037D59">
      <w:rPr>
        <w:rFonts w:asciiTheme="minorHAnsi" w:hAnsiTheme="minorHAnsi"/>
        <w:sz w:val="20"/>
        <w:szCs w:val="20"/>
      </w:rPr>
      <w:t xml:space="preserve">                                              </w:t>
    </w:r>
  </w:p>
  <w:p w14:paraId="14953DCE" w14:textId="77777777" w:rsidR="008169BD" w:rsidRDefault="008169B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DBC30" w14:textId="77777777" w:rsidR="00D46402" w:rsidRDefault="00D46402">
      <w:r>
        <w:separator/>
      </w:r>
    </w:p>
  </w:footnote>
  <w:footnote w:type="continuationSeparator" w:id="0">
    <w:p w14:paraId="0546F8AC" w14:textId="77777777" w:rsidR="00D46402" w:rsidRDefault="00D46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5C2717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2664A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DD619A9"/>
    <w:multiLevelType w:val="hybridMultilevel"/>
    <w:tmpl w:val="1A8E2A5C"/>
    <w:lvl w:ilvl="0" w:tplc="0415000B">
      <w:start w:val="2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15AD5"/>
    <w:multiLevelType w:val="hybridMultilevel"/>
    <w:tmpl w:val="E4901FC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73D3A5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6943906"/>
    <w:multiLevelType w:val="singleLevel"/>
    <w:tmpl w:val="B8401D6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6" w15:restartNumberingAfterBreak="0">
    <w:nsid w:val="611A7A5E"/>
    <w:multiLevelType w:val="hybridMultilevel"/>
    <w:tmpl w:val="C070368C"/>
    <w:lvl w:ilvl="0" w:tplc="3F48017E">
      <w:start w:val="3"/>
      <w:numFmt w:val="bullet"/>
      <w:lvlText w:val=""/>
      <w:lvlJc w:val="left"/>
      <w:pPr>
        <w:tabs>
          <w:tab w:val="num" w:pos="1155"/>
        </w:tabs>
        <w:ind w:left="1155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num w:numId="1" w16cid:durableId="1800339905">
    <w:abstractNumId w:val="5"/>
  </w:num>
  <w:num w:numId="2" w16cid:durableId="1458527755">
    <w:abstractNumId w:val="4"/>
  </w:num>
  <w:num w:numId="3" w16cid:durableId="535587748">
    <w:abstractNumId w:val="6"/>
  </w:num>
  <w:num w:numId="4" w16cid:durableId="1015500296">
    <w:abstractNumId w:val="3"/>
  </w:num>
  <w:num w:numId="5" w16cid:durableId="1357150067">
    <w:abstractNumId w:val="0"/>
  </w:num>
  <w:num w:numId="6" w16cid:durableId="1280182467">
    <w:abstractNumId w:val="1"/>
  </w:num>
  <w:num w:numId="7" w16cid:durableId="16628544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6BCD"/>
    <w:rsid w:val="00037D59"/>
    <w:rsid w:val="000607A8"/>
    <w:rsid w:val="00071CA8"/>
    <w:rsid w:val="0007261F"/>
    <w:rsid w:val="00073394"/>
    <w:rsid w:val="000A6395"/>
    <w:rsid w:val="000E2D2D"/>
    <w:rsid w:val="000F2BA5"/>
    <w:rsid w:val="000F7742"/>
    <w:rsid w:val="00104275"/>
    <w:rsid w:val="00107C68"/>
    <w:rsid w:val="00120A94"/>
    <w:rsid w:val="00132ECC"/>
    <w:rsid w:val="001364C7"/>
    <w:rsid w:val="00137291"/>
    <w:rsid w:val="00155AC7"/>
    <w:rsid w:val="001A78A6"/>
    <w:rsid w:val="00203D77"/>
    <w:rsid w:val="002301E1"/>
    <w:rsid w:val="00277698"/>
    <w:rsid w:val="00294296"/>
    <w:rsid w:val="00294B4C"/>
    <w:rsid w:val="002A3F82"/>
    <w:rsid w:val="002D63BF"/>
    <w:rsid w:val="002F4BC2"/>
    <w:rsid w:val="003008D6"/>
    <w:rsid w:val="00336EFF"/>
    <w:rsid w:val="003436E0"/>
    <w:rsid w:val="00350265"/>
    <w:rsid w:val="00391ECC"/>
    <w:rsid w:val="003E690B"/>
    <w:rsid w:val="003F1E85"/>
    <w:rsid w:val="003F5D7C"/>
    <w:rsid w:val="00416C7C"/>
    <w:rsid w:val="00453AF6"/>
    <w:rsid w:val="00457C43"/>
    <w:rsid w:val="004633A1"/>
    <w:rsid w:val="00465B47"/>
    <w:rsid w:val="00482FF4"/>
    <w:rsid w:val="004840D9"/>
    <w:rsid w:val="004864D8"/>
    <w:rsid w:val="00496F36"/>
    <w:rsid w:val="004F4D9F"/>
    <w:rsid w:val="004F63AF"/>
    <w:rsid w:val="00501722"/>
    <w:rsid w:val="00510CF0"/>
    <w:rsid w:val="00530552"/>
    <w:rsid w:val="00554250"/>
    <w:rsid w:val="005A77A9"/>
    <w:rsid w:val="005B3C77"/>
    <w:rsid w:val="005C4CF7"/>
    <w:rsid w:val="00600A5E"/>
    <w:rsid w:val="00600D5C"/>
    <w:rsid w:val="00601E6D"/>
    <w:rsid w:val="00641BE4"/>
    <w:rsid w:val="00653F46"/>
    <w:rsid w:val="0065716F"/>
    <w:rsid w:val="00664D32"/>
    <w:rsid w:val="006E4937"/>
    <w:rsid w:val="00737A23"/>
    <w:rsid w:val="007413DA"/>
    <w:rsid w:val="00757D2E"/>
    <w:rsid w:val="007607C7"/>
    <w:rsid w:val="00766872"/>
    <w:rsid w:val="007A526D"/>
    <w:rsid w:val="00806194"/>
    <w:rsid w:val="00814CED"/>
    <w:rsid w:val="008160AF"/>
    <w:rsid w:val="008169BD"/>
    <w:rsid w:val="00845702"/>
    <w:rsid w:val="00866906"/>
    <w:rsid w:val="008726BC"/>
    <w:rsid w:val="00874510"/>
    <w:rsid w:val="00875222"/>
    <w:rsid w:val="008850E5"/>
    <w:rsid w:val="008854E8"/>
    <w:rsid w:val="00894A30"/>
    <w:rsid w:val="008B16DE"/>
    <w:rsid w:val="008B4744"/>
    <w:rsid w:val="008C0654"/>
    <w:rsid w:val="008C40DE"/>
    <w:rsid w:val="008C580C"/>
    <w:rsid w:val="008C6D82"/>
    <w:rsid w:val="008E5A6F"/>
    <w:rsid w:val="008F33D0"/>
    <w:rsid w:val="00912FE5"/>
    <w:rsid w:val="00961EE1"/>
    <w:rsid w:val="00963845"/>
    <w:rsid w:val="00964F90"/>
    <w:rsid w:val="00967F0E"/>
    <w:rsid w:val="00970CA4"/>
    <w:rsid w:val="00992867"/>
    <w:rsid w:val="00993187"/>
    <w:rsid w:val="009A1347"/>
    <w:rsid w:val="009D2018"/>
    <w:rsid w:val="009D7031"/>
    <w:rsid w:val="009E076A"/>
    <w:rsid w:val="009E2B3A"/>
    <w:rsid w:val="009E3306"/>
    <w:rsid w:val="00A22ADD"/>
    <w:rsid w:val="00A358C0"/>
    <w:rsid w:val="00A41C6F"/>
    <w:rsid w:val="00A63582"/>
    <w:rsid w:val="00A65783"/>
    <w:rsid w:val="00A719AD"/>
    <w:rsid w:val="00AA10D4"/>
    <w:rsid w:val="00AC7E8F"/>
    <w:rsid w:val="00AD002F"/>
    <w:rsid w:val="00AD7BA4"/>
    <w:rsid w:val="00AF69F7"/>
    <w:rsid w:val="00B07F1F"/>
    <w:rsid w:val="00B21900"/>
    <w:rsid w:val="00B66BCD"/>
    <w:rsid w:val="00B679E0"/>
    <w:rsid w:val="00B9078F"/>
    <w:rsid w:val="00BA7D61"/>
    <w:rsid w:val="00BC2418"/>
    <w:rsid w:val="00BE14E2"/>
    <w:rsid w:val="00BE48F9"/>
    <w:rsid w:val="00BF3AA5"/>
    <w:rsid w:val="00BF4752"/>
    <w:rsid w:val="00C206FE"/>
    <w:rsid w:val="00C229D6"/>
    <w:rsid w:val="00C24FF6"/>
    <w:rsid w:val="00C30F36"/>
    <w:rsid w:val="00C36B60"/>
    <w:rsid w:val="00C3714B"/>
    <w:rsid w:val="00C43AB7"/>
    <w:rsid w:val="00C46276"/>
    <w:rsid w:val="00C64926"/>
    <w:rsid w:val="00C7272E"/>
    <w:rsid w:val="00C867AC"/>
    <w:rsid w:val="00C86DF9"/>
    <w:rsid w:val="00CC2A35"/>
    <w:rsid w:val="00CD0C40"/>
    <w:rsid w:val="00D12CC0"/>
    <w:rsid w:val="00D31061"/>
    <w:rsid w:val="00D31A4D"/>
    <w:rsid w:val="00D33245"/>
    <w:rsid w:val="00D40208"/>
    <w:rsid w:val="00D46402"/>
    <w:rsid w:val="00D72576"/>
    <w:rsid w:val="00D76D4E"/>
    <w:rsid w:val="00D902F1"/>
    <w:rsid w:val="00DC1190"/>
    <w:rsid w:val="00DC427C"/>
    <w:rsid w:val="00DE408E"/>
    <w:rsid w:val="00DE7732"/>
    <w:rsid w:val="00DF76BD"/>
    <w:rsid w:val="00E254C3"/>
    <w:rsid w:val="00E2583C"/>
    <w:rsid w:val="00E325AD"/>
    <w:rsid w:val="00E43E0A"/>
    <w:rsid w:val="00E53790"/>
    <w:rsid w:val="00E63375"/>
    <w:rsid w:val="00E86248"/>
    <w:rsid w:val="00E93D21"/>
    <w:rsid w:val="00EB6713"/>
    <w:rsid w:val="00F05E8A"/>
    <w:rsid w:val="00F6370B"/>
    <w:rsid w:val="00F74732"/>
    <w:rsid w:val="00F75CDE"/>
    <w:rsid w:val="00F75F05"/>
    <w:rsid w:val="00F955A6"/>
    <w:rsid w:val="00FA3542"/>
    <w:rsid w:val="00FA5B8A"/>
    <w:rsid w:val="00FD19D9"/>
    <w:rsid w:val="00FD7795"/>
    <w:rsid w:val="00FE19EC"/>
    <w:rsid w:val="00FE26A9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6B951672"/>
  <w15:docId w15:val="{92CAA985-588D-4705-AB36-A9673C978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7473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74732"/>
    <w:pPr>
      <w:keepNext/>
      <w:outlineLvl w:val="0"/>
    </w:pPr>
    <w:rPr>
      <w:rFonts w:ascii="Arial" w:hAnsi="Arial" w:cs="Arial"/>
      <w:b/>
      <w:bCs/>
      <w:sz w:val="32"/>
    </w:rPr>
  </w:style>
  <w:style w:type="paragraph" w:styleId="Nagwek2">
    <w:name w:val="heading 2"/>
    <w:basedOn w:val="Normalny"/>
    <w:next w:val="Normalny"/>
    <w:qFormat/>
    <w:rsid w:val="00F74732"/>
    <w:pPr>
      <w:keepNext/>
      <w:outlineLvl w:val="1"/>
    </w:pPr>
    <w:rPr>
      <w:rFonts w:ascii="Arial" w:hAnsi="Arial" w:cs="Arial"/>
      <w:b/>
      <w:bCs/>
      <w:sz w:val="40"/>
    </w:rPr>
  </w:style>
  <w:style w:type="paragraph" w:styleId="Nagwek3">
    <w:name w:val="heading 3"/>
    <w:basedOn w:val="Normalny"/>
    <w:next w:val="Normalny"/>
    <w:qFormat/>
    <w:rsid w:val="00F74732"/>
    <w:pPr>
      <w:keepNext/>
      <w:outlineLvl w:val="2"/>
    </w:pPr>
    <w:rPr>
      <w:rFonts w:ascii="Arial" w:hAnsi="Arial" w:cs="Arial"/>
      <w:b/>
      <w:bCs/>
      <w:sz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7473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74732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F74732"/>
    <w:rPr>
      <w:b/>
      <w:sz w:val="20"/>
      <w:szCs w:val="20"/>
    </w:rPr>
  </w:style>
  <w:style w:type="paragraph" w:styleId="Tekstpodstawowy">
    <w:name w:val="Body Text"/>
    <w:basedOn w:val="Normalny"/>
    <w:rsid w:val="00F74732"/>
    <w:pPr>
      <w:jc w:val="both"/>
    </w:pPr>
    <w:rPr>
      <w:rFonts w:ascii="Arial" w:hAnsi="Arial" w:cs="Arial"/>
      <w:b/>
    </w:rPr>
  </w:style>
  <w:style w:type="paragraph" w:styleId="Tekstpodstawowy2">
    <w:name w:val="Body Text 2"/>
    <w:basedOn w:val="Normalny"/>
    <w:rsid w:val="00F74732"/>
    <w:rPr>
      <w:rFonts w:ascii="Arial" w:hAnsi="Arial" w:cs="Arial"/>
      <w:bCs/>
      <w:sz w:val="22"/>
    </w:rPr>
  </w:style>
  <w:style w:type="paragraph" w:styleId="Tekstpodstawowywcity">
    <w:name w:val="Body Text Indent"/>
    <w:basedOn w:val="Normalny"/>
    <w:rsid w:val="00F74732"/>
    <w:pPr>
      <w:ind w:left="708"/>
    </w:pPr>
    <w:rPr>
      <w:rFonts w:ascii="Arial" w:hAnsi="Arial" w:cs="Arial"/>
      <w:bCs/>
      <w:sz w:val="22"/>
    </w:rPr>
  </w:style>
  <w:style w:type="character" w:styleId="Numerstrony">
    <w:name w:val="page number"/>
    <w:basedOn w:val="Domylnaczcionkaakapitu"/>
    <w:rsid w:val="00F74732"/>
  </w:style>
  <w:style w:type="paragraph" w:styleId="Tekstpodstawowywcity2">
    <w:name w:val="Body Text Indent 2"/>
    <w:basedOn w:val="Normalny"/>
    <w:rsid w:val="00F74732"/>
    <w:pPr>
      <w:ind w:firstLine="708"/>
      <w:jc w:val="both"/>
    </w:pPr>
    <w:rPr>
      <w:rFonts w:ascii="Arial" w:hAnsi="Arial" w:cs="Arial"/>
      <w:sz w:val="22"/>
    </w:rPr>
  </w:style>
  <w:style w:type="table" w:styleId="Tabela-Siatka">
    <w:name w:val="Table Grid"/>
    <w:basedOn w:val="Standardowy"/>
    <w:rsid w:val="00484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94A3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D703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D7031"/>
    <w:pPr>
      <w:spacing w:before="100" w:beforeAutospacing="1" w:after="100" w:afterAutospacing="1"/>
    </w:pPr>
    <w:rPr>
      <w:rFonts w:eastAsiaTheme="minorHAnsi"/>
      <w:color w:val="000000"/>
    </w:rPr>
  </w:style>
  <w:style w:type="paragraph" w:customStyle="1" w:styleId="Default">
    <w:name w:val="Default"/>
    <w:rsid w:val="00FF715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00A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iodpil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aszak.s\Moje%20dokumenty\ISO-RH-procedury,%20formularze\procedury\zmiana-WGK-VI%20PG5%20PJ1%20F02%2019maj09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153A0F-17A4-491B-9C18-4DD7C3924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zmiana-WGK-VI PG5 PJ1 F02 19maj09.dotx</Template>
  <TotalTime>0</TotalTime>
  <Pages>2</Pages>
  <Words>767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wraz z wymaganymi dokumentami oraz opłatą skarbową w wysokości 5 zł</vt:lpstr>
    </vt:vector>
  </TitlesOfParts>
  <Company>wkio</Company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wraz z wymaganymi dokumentami oraz opłatą skarbową w wysokości 5 zł</dc:title>
  <dc:creator>baszak.s</dc:creator>
  <cp:lastModifiedBy>k.fryca</cp:lastModifiedBy>
  <cp:revision>12</cp:revision>
  <cp:lastPrinted>2018-08-30T05:19:00Z</cp:lastPrinted>
  <dcterms:created xsi:type="dcterms:W3CDTF">2018-08-29T12:19:00Z</dcterms:created>
  <dcterms:modified xsi:type="dcterms:W3CDTF">2025-07-15T11:45:00Z</dcterms:modified>
</cp:coreProperties>
</file>